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7E8" w:rsidRPr="000052D6" w:rsidRDefault="008547E8" w:rsidP="001664B9">
      <w:pPr>
        <w:jc w:val="center"/>
        <w:rPr>
          <w:rFonts w:ascii="Colonna MT" w:hAnsi="Colonna MT"/>
          <w:b/>
          <w:sz w:val="144"/>
          <w:szCs w:val="14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pt;margin-top:-27pt;width:108pt;height:27pt;z-index:251661312">
            <v:textbox>
              <w:txbxContent>
                <w:p w:rsidR="008547E8" w:rsidRPr="00DE2BB1" w:rsidRDefault="008547E8">
                  <w:pPr>
                    <w:rPr>
                      <w:sz w:val="20"/>
                      <w:szCs w:val="20"/>
                    </w:rPr>
                  </w:pPr>
                  <w:r>
                    <w:t>Worksheet 1</w:t>
                  </w:r>
                </w:p>
              </w:txbxContent>
            </v:textbox>
          </v:shape>
        </w:pict>
      </w:r>
      <w:r w:rsidRPr="000052D6">
        <w:rPr>
          <w:rFonts w:ascii="Colonna MT" w:hAnsi="Colonna MT"/>
          <w:b/>
          <w:sz w:val="144"/>
          <w:szCs w:val="144"/>
        </w:rPr>
        <w:t>The Odyssey</w:t>
      </w:r>
    </w:p>
    <w:p w:rsidR="008547E8" w:rsidRDefault="008547E8" w:rsidP="001664B9">
      <w:pPr>
        <w:jc w:val="center"/>
      </w:pPr>
      <w:r w:rsidRPr="001664B9">
        <w:rPr>
          <w:i/>
        </w:rPr>
        <w:t xml:space="preserve"> from</w:t>
      </w:r>
      <w:r>
        <w:t xml:space="preserve"> </w:t>
      </w:r>
      <w:r w:rsidRPr="000052D6">
        <w:rPr>
          <w:b/>
        </w:rPr>
        <w:t>Book 1</w:t>
      </w:r>
      <w:r>
        <w:t xml:space="preserve">  </w:t>
      </w:r>
    </w:p>
    <w:p w:rsidR="008547E8" w:rsidRDefault="008547E8"/>
    <w:p w:rsidR="008547E8" w:rsidRPr="001664B9" w:rsidRDefault="008547E8">
      <w:pPr>
        <w:rPr>
          <w:b/>
          <w:sz w:val="28"/>
          <w:szCs w:val="28"/>
        </w:rPr>
      </w:pPr>
      <w:r w:rsidRPr="001664B9">
        <w:rPr>
          <w:b/>
          <w:sz w:val="28"/>
          <w:szCs w:val="28"/>
        </w:rPr>
        <w:t>Tell the Story</w:t>
      </w:r>
      <w:r>
        <w:rPr>
          <w:b/>
          <w:sz w:val="28"/>
          <w:szCs w:val="28"/>
        </w:rPr>
        <w:t>: pg. 651</w:t>
      </w:r>
    </w:p>
    <w:p w:rsidR="008547E8" w:rsidRDefault="008547E8" w:rsidP="001664B9">
      <w:pPr>
        <w:numPr>
          <w:ilvl w:val="0"/>
          <w:numId w:val="1"/>
        </w:numPr>
      </w:pPr>
      <w:r>
        <w:t>Who are the Muses?</w:t>
      </w:r>
    </w:p>
    <w:p w:rsidR="008547E8" w:rsidRDefault="008547E8" w:rsidP="001664B9"/>
    <w:p w:rsidR="008547E8" w:rsidRDefault="008547E8" w:rsidP="001664B9"/>
    <w:p w:rsidR="008547E8" w:rsidRDefault="008547E8" w:rsidP="001664B9">
      <w:pPr>
        <w:numPr>
          <w:ilvl w:val="0"/>
          <w:numId w:val="1"/>
        </w:numPr>
      </w:pPr>
      <w:r>
        <w:t>Who is the “man skilled in all ways of contending”?</w:t>
      </w:r>
    </w:p>
    <w:p w:rsidR="008547E8" w:rsidRDefault="008547E8" w:rsidP="001664B9"/>
    <w:p w:rsidR="008547E8" w:rsidRDefault="008547E8" w:rsidP="001664B9"/>
    <w:p w:rsidR="008547E8" w:rsidRDefault="008547E8" w:rsidP="001664B9">
      <w:pPr>
        <w:numPr>
          <w:ilvl w:val="0"/>
          <w:numId w:val="1"/>
        </w:numPr>
      </w:pPr>
      <w:r>
        <w:t>What happened to Odysseus’s men on the way home? (lines 10-15)</w:t>
      </w:r>
    </w:p>
    <w:p w:rsidR="008547E8" w:rsidRDefault="008547E8" w:rsidP="001664B9"/>
    <w:p w:rsidR="008547E8" w:rsidRDefault="008547E8" w:rsidP="001664B9"/>
    <w:p w:rsidR="008547E8" w:rsidRDefault="008547E8" w:rsidP="001664B9">
      <w:pPr>
        <w:numPr>
          <w:ilvl w:val="0"/>
          <w:numId w:val="1"/>
        </w:numPr>
      </w:pPr>
      <w:r>
        <w:t xml:space="preserve">For how long has Odysseus been away from home? </w:t>
      </w:r>
    </w:p>
    <w:p w:rsidR="008547E8" w:rsidRDefault="008547E8" w:rsidP="001664B9"/>
    <w:p w:rsidR="008547E8" w:rsidRDefault="008547E8" w:rsidP="001664B9"/>
    <w:p w:rsidR="008547E8" w:rsidRDefault="008547E8" w:rsidP="001664B9">
      <w:pPr>
        <w:numPr>
          <w:ilvl w:val="0"/>
          <w:numId w:val="1"/>
        </w:numPr>
      </w:pPr>
      <w:r>
        <w:t>Who kept him prisoner?</w:t>
      </w:r>
    </w:p>
    <w:p w:rsidR="008547E8" w:rsidRDefault="008547E8" w:rsidP="001664B9"/>
    <w:p w:rsidR="008547E8" w:rsidRDefault="008547E8" w:rsidP="001664B9"/>
    <w:p w:rsidR="008547E8" w:rsidRDefault="008547E8" w:rsidP="001664B9">
      <w:pPr>
        <w:numPr>
          <w:ilvl w:val="0"/>
          <w:numId w:val="1"/>
        </w:numPr>
      </w:pPr>
      <w:r>
        <w:t>What does Athena beg her father to do? Who is her father?</w:t>
      </w:r>
    </w:p>
    <w:p w:rsidR="008547E8" w:rsidRDefault="008547E8" w:rsidP="001664B9"/>
    <w:p w:rsidR="008547E8" w:rsidRDefault="008547E8" w:rsidP="001664B9"/>
    <w:p w:rsidR="008547E8" w:rsidRDefault="008547E8" w:rsidP="001664B9">
      <w:pPr>
        <w:numPr>
          <w:ilvl w:val="0"/>
          <w:numId w:val="1"/>
        </w:numPr>
      </w:pPr>
      <w:r>
        <w:t>What God is Odysseus’s enemy?</w:t>
      </w:r>
    </w:p>
    <w:p w:rsidR="008547E8" w:rsidRDefault="008547E8" w:rsidP="001664B9"/>
    <w:p w:rsidR="008547E8" w:rsidRDefault="008547E8" w:rsidP="001664B9"/>
    <w:p w:rsidR="008547E8" w:rsidRDefault="008547E8" w:rsidP="001664B9">
      <w:pPr>
        <w:numPr>
          <w:ilvl w:val="0"/>
          <w:numId w:val="1"/>
        </w:numPr>
      </w:pPr>
      <w:r>
        <w:t>Who is sent to deliver the message from Zeus to free Odysseus?</w:t>
      </w:r>
    </w:p>
    <w:p w:rsidR="008547E8" w:rsidRDefault="008547E8" w:rsidP="001664B9"/>
    <w:p w:rsidR="008547E8" w:rsidRDefault="008547E8" w:rsidP="001664B9"/>
    <w:p w:rsidR="008547E8" w:rsidRDefault="008547E8" w:rsidP="001664B9">
      <w:pPr>
        <w:numPr>
          <w:ilvl w:val="0"/>
          <w:numId w:val="1"/>
        </w:numPr>
      </w:pPr>
      <w:r>
        <w:t>What is Odysseus’s son name, and where does he live?</w:t>
      </w:r>
    </w:p>
    <w:p w:rsidR="008547E8" w:rsidRDefault="008547E8" w:rsidP="001664B9"/>
    <w:p w:rsidR="008547E8" w:rsidRDefault="008547E8" w:rsidP="001664B9"/>
    <w:p w:rsidR="008547E8" w:rsidRDefault="008547E8" w:rsidP="001664B9">
      <w:pPr>
        <w:numPr>
          <w:ilvl w:val="0"/>
          <w:numId w:val="1"/>
        </w:numPr>
      </w:pPr>
      <w:r>
        <w:t>Who is speaking at the opening of the epic?</w:t>
      </w:r>
    </w:p>
    <w:p w:rsidR="008547E8" w:rsidRDefault="008547E8" w:rsidP="00971983"/>
    <w:p w:rsidR="008547E8" w:rsidRDefault="008547E8" w:rsidP="00971983"/>
    <w:p w:rsidR="008547E8" w:rsidRDefault="008547E8" w:rsidP="00971983"/>
    <w:p w:rsidR="008547E8" w:rsidRDefault="008547E8" w:rsidP="0097198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s1027" type="#_x0000_t75" alt="" style="position:absolute;margin-left:-54pt;margin-top:10.45pt;width:180pt;height:132.7pt;z-index:-251671552" wrapcoords="-90 0 -90 21478 21600 21478 21600 0 -90 0">
            <v:imagedata r:id="rId7" o:title=""/>
            <w10:wrap type="tight"/>
          </v:shape>
        </w:pict>
      </w:r>
    </w:p>
    <w:p w:rsidR="008547E8" w:rsidRDefault="008547E8" w:rsidP="00971983"/>
    <w:p w:rsidR="008547E8" w:rsidRDefault="008547E8" w:rsidP="00971983"/>
    <w:p w:rsidR="008547E8" w:rsidRDefault="008547E8" w:rsidP="00971983"/>
    <w:p w:rsidR="008547E8" w:rsidRDefault="008547E8" w:rsidP="00971983"/>
    <w:p w:rsidR="008547E8" w:rsidRDefault="008547E8" w:rsidP="00971983"/>
    <w:p w:rsidR="008547E8" w:rsidRDefault="008547E8" w:rsidP="00971983"/>
    <w:p w:rsidR="008547E8" w:rsidRPr="006441EC" w:rsidRDefault="008547E8" w:rsidP="006441EC">
      <w:pPr>
        <w:jc w:val="center"/>
        <w:rPr>
          <w:rFonts w:ascii="Colonna MT" w:hAnsi="Colonna MT"/>
          <w:sz w:val="52"/>
          <w:szCs w:val="52"/>
        </w:rPr>
      </w:pPr>
      <w:r>
        <w:rPr>
          <w:noProof/>
        </w:rPr>
        <w:pict>
          <v:shape id="_x0000_s1028" type="#_x0000_t202" style="position:absolute;left:0;text-align:left;margin-left:27pt;margin-top:-36pt;width:108pt;height:27pt;z-index:251662336">
            <v:textbox>
              <w:txbxContent>
                <w:p w:rsidR="008547E8" w:rsidRPr="00DE2BB1" w:rsidRDefault="008547E8" w:rsidP="00DE2BB1">
                  <w:pPr>
                    <w:rPr>
                      <w:sz w:val="20"/>
                      <w:szCs w:val="20"/>
                    </w:rPr>
                  </w:pPr>
                  <w:r>
                    <w:t>Worksheet 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75" style="position:absolute;left:0;text-align:left;margin-left:369pt;margin-top:-54pt;width:126pt;height:104.4pt;z-index:-251670528">
            <v:imagedata r:id="rId8" o:title=""/>
          </v:shape>
        </w:pict>
      </w:r>
      <w:r w:rsidRPr="006441EC">
        <w:rPr>
          <w:rFonts w:ascii="Colonna MT" w:hAnsi="Colonna MT"/>
          <w:sz w:val="52"/>
          <w:szCs w:val="52"/>
        </w:rPr>
        <w:t>Part One: The Wanderings</w:t>
      </w:r>
    </w:p>
    <w:p w:rsidR="008547E8" w:rsidRDefault="008547E8" w:rsidP="006441EC">
      <w:pPr>
        <w:jc w:val="center"/>
      </w:pPr>
      <w:r>
        <w:t>Books 1-4</w:t>
      </w:r>
    </w:p>
    <w:p w:rsidR="008547E8" w:rsidRDefault="008547E8" w:rsidP="00971983"/>
    <w:p w:rsidR="008547E8" w:rsidRPr="006441EC" w:rsidRDefault="008547E8" w:rsidP="00971983">
      <w:pPr>
        <w:rPr>
          <w:b/>
          <w:sz w:val="28"/>
          <w:szCs w:val="28"/>
        </w:rPr>
      </w:pPr>
      <w:r w:rsidRPr="006441EC">
        <w:rPr>
          <w:b/>
          <w:sz w:val="28"/>
          <w:szCs w:val="28"/>
        </w:rPr>
        <w:t>Calypso, the Sweet Nymph: pg. 652-654</w:t>
      </w:r>
    </w:p>
    <w:p w:rsidR="008547E8" w:rsidRDefault="008547E8" w:rsidP="006441EC">
      <w:pPr>
        <w:numPr>
          <w:ilvl w:val="0"/>
          <w:numId w:val="2"/>
        </w:numPr>
      </w:pPr>
      <w:r>
        <w:t>What is the name of the messenger God? What does is he to tell Calypso?</w:t>
      </w:r>
    </w:p>
    <w:p w:rsidR="008547E8" w:rsidRDefault="008547E8" w:rsidP="006441EC"/>
    <w:p w:rsidR="008547E8" w:rsidRDefault="008547E8" w:rsidP="006441EC"/>
    <w:p w:rsidR="008547E8" w:rsidRDefault="008547E8" w:rsidP="006441EC">
      <w:pPr>
        <w:numPr>
          <w:ilvl w:val="0"/>
          <w:numId w:val="2"/>
        </w:numPr>
      </w:pPr>
      <w:r>
        <w:t>Where does Calypso live? Describe with two examples of imagery.</w:t>
      </w:r>
    </w:p>
    <w:p w:rsidR="008547E8" w:rsidRDefault="008547E8" w:rsidP="006441EC"/>
    <w:p w:rsidR="008547E8" w:rsidRDefault="008547E8" w:rsidP="006441EC"/>
    <w:p w:rsidR="008547E8" w:rsidRDefault="008547E8" w:rsidP="006441EC">
      <w:pPr>
        <w:numPr>
          <w:ilvl w:val="0"/>
          <w:numId w:val="2"/>
        </w:numPr>
      </w:pPr>
      <w:r>
        <w:t>What does Calypso promise Odysseus?</w:t>
      </w:r>
    </w:p>
    <w:p w:rsidR="008547E8" w:rsidRDefault="008547E8" w:rsidP="006441EC"/>
    <w:p w:rsidR="008547E8" w:rsidRDefault="008547E8" w:rsidP="006441EC"/>
    <w:p w:rsidR="008547E8" w:rsidRDefault="008547E8" w:rsidP="006441EC">
      <w:pPr>
        <w:numPr>
          <w:ilvl w:val="0"/>
          <w:numId w:val="2"/>
        </w:numPr>
      </w:pPr>
      <w:r>
        <w:t>How did Odysseus behave during the day?</w:t>
      </w:r>
    </w:p>
    <w:p w:rsidR="008547E8" w:rsidRDefault="008547E8" w:rsidP="006441EC"/>
    <w:p w:rsidR="008547E8" w:rsidRDefault="008547E8" w:rsidP="006441EC"/>
    <w:p w:rsidR="008547E8" w:rsidRDefault="008547E8" w:rsidP="006441EC">
      <w:pPr>
        <w:numPr>
          <w:ilvl w:val="0"/>
          <w:numId w:val="2"/>
        </w:numPr>
      </w:pPr>
      <w:r>
        <w:t>What distinguishes humans from Gods?</w:t>
      </w:r>
    </w:p>
    <w:p w:rsidR="008547E8" w:rsidRDefault="008547E8" w:rsidP="006441EC"/>
    <w:p w:rsidR="008547E8" w:rsidRDefault="008547E8" w:rsidP="006441EC"/>
    <w:p w:rsidR="008547E8" w:rsidRDefault="008547E8" w:rsidP="006441EC">
      <w:pPr>
        <w:numPr>
          <w:ilvl w:val="0"/>
          <w:numId w:val="2"/>
        </w:numPr>
      </w:pPr>
      <w:r>
        <w:t>According to Odysseus, how does Calypso compare to his wife?</w:t>
      </w:r>
    </w:p>
    <w:p w:rsidR="008547E8" w:rsidRDefault="008547E8" w:rsidP="006441EC"/>
    <w:p w:rsidR="008547E8" w:rsidRDefault="008547E8" w:rsidP="006441EC"/>
    <w:p w:rsidR="008547E8" w:rsidRDefault="008547E8" w:rsidP="006441EC">
      <w:pPr>
        <w:numPr>
          <w:ilvl w:val="0"/>
          <w:numId w:val="2"/>
        </w:numPr>
      </w:pPr>
      <w:r>
        <w:t>Where does Odysseus want to sail? Who makes it difficult for him?</w:t>
      </w:r>
    </w:p>
    <w:p w:rsidR="008547E8" w:rsidRDefault="008547E8" w:rsidP="006441EC"/>
    <w:p w:rsidR="008547E8" w:rsidRDefault="008547E8" w:rsidP="006441EC"/>
    <w:p w:rsidR="008547E8" w:rsidRDefault="008547E8" w:rsidP="006441EC">
      <w:pPr>
        <w:numPr>
          <w:ilvl w:val="0"/>
          <w:numId w:val="2"/>
        </w:numPr>
      </w:pPr>
      <w:r>
        <w:t>What happens to Odysseus’s raft?</w:t>
      </w:r>
    </w:p>
    <w:p w:rsidR="008547E8" w:rsidRDefault="008547E8" w:rsidP="006441EC"/>
    <w:p w:rsidR="008547E8" w:rsidRDefault="008547E8" w:rsidP="006441EC"/>
    <w:p w:rsidR="008547E8" w:rsidRDefault="008547E8" w:rsidP="006441EC">
      <w:pPr>
        <w:numPr>
          <w:ilvl w:val="0"/>
          <w:numId w:val="2"/>
        </w:numPr>
      </w:pPr>
      <w:r>
        <w:t>Where does Odysseus land?</w:t>
      </w:r>
    </w:p>
    <w:p w:rsidR="008547E8" w:rsidRDefault="008547E8" w:rsidP="006441EC"/>
    <w:p w:rsidR="008547E8" w:rsidRDefault="008547E8" w:rsidP="006441EC"/>
    <w:p w:rsidR="008547E8" w:rsidRDefault="008547E8" w:rsidP="006441EC">
      <w:pPr>
        <w:numPr>
          <w:ilvl w:val="0"/>
          <w:numId w:val="2"/>
        </w:numPr>
      </w:pPr>
      <w:r>
        <w:t>What does Odysseus do one he lands?</w:t>
      </w:r>
    </w:p>
    <w:p w:rsidR="008547E8" w:rsidRDefault="008547E8" w:rsidP="006441EC"/>
    <w:p w:rsidR="008547E8" w:rsidRDefault="008547E8" w:rsidP="006441EC"/>
    <w:p w:rsidR="008547E8" w:rsidRDefault="008547E8" w:rsidP="006441EC"/>
    <w:p w:rsidR="008547E8" w:rsidRDefault="008547E8" w:rsidP="006441EC"/>
    <w:p w:rsidR="008547E8" w:rsidRDefault="008547E8" w:rsidP="006441EC"/>
    <w:p w:rsidR="008547E8" w:rsidRDefault="008547E8" w:rsidP="006441EC"/>
    <w:p w:rsidR="008547E8" w:rsidRDefault="008547E8" w:rsidP="006441EC"/>
    <w:p w:rsidR="008547E8" w:rsidRDefault="008547E8" w:rsidP="006441EC"/>
    <w:p w:rsidR="008547E8" w:rsidRDefault="008547E8" w:rsidP="006441EC"/>
    <w:p w:rsidR="008547E8" w:rsidRDefault="008547E8" w:rsidP="006441EC"/>
    <w:p w:rsidR="008547E8" w:rsidRDefault="008547E8" w:rsidP="006441EC"/>
    <w:p w:rsidR="008547E8" w:rsidRDefault="008547E8" w:rsidP="006441EC"/>
    <w:p w:rsidR="008547E8" w:rsidRDefault="008547E8" w:rsidP="006441EC"/>
    <w:p w:rsidR="008547E8" w:rsidRPr="00107E20" w:rsidRDefault="008547E8" w:rsidP="006441EC">
      <w:pPr>
        <w:rPr>
          <w:b/>
          <w:sz w:val="28"/>
          <w:szCs w:val="28"/>
        </w:rPr>
      </w:pPr>
      <w:r>
        <w:rPr>
          <w:noProof/>
        </w:rPr>
        <w:pict>
          <v:shape id="_x0000_s1030" type="#_x0000_t202" style="position:absolute;margin-left:27pt;margin-top:-36pt;width:108pt;height:27pt;z-index:251663360">
            <v:textbox>
              <w:txbxContent>
                <w:p w:rsidR="008547E8" w:rsidRPr="00DE2BB1" w:rsidRDefault="008547E8" w:rsidP="00DE2BB1">
                  <w:pPr>
                    <w:rPr>
                      <w:sz w:val="20"/>
                      <w:szCs w:val="20"/>
                    </w:rPr>
                  </w:pPr>
                  <w:r>
                    <w:t>Worksheet 2</w:t>
                  </w:r>
                </w:p>
              </w:txbxContent>
            </v:textbox>
          </v:shape>
        </w:pict>
      </w:r>
      <w:r>
        <w:rPr>
          <w:noProof/>
        </w:rPr>
        <w:pict>
          <v:shape id="irc_mi" o:spid="_x0000_s1031" type="#_x0000_t75" alt="" href="http://www.google.com/url?sa=i&amp;rct=j&amp;q=greek+war&amp;source=images&amp;cd=&amp;cad=rja&amp;docid=4n4rYDRCd0CLHM&amp;tbnid=KjG2CMFt_giiXM:&amp;ved=0CAUQjRw&amp;url=http%3A%2F%2Fkarenswhimsy.com%2Fgreek-persian-wars.shtm&amp;ei=OwUYUZKHKqrU2QWXwoGICA&amp;bvm=bv.42080656,d.aWM&amp;psig=AFQjCNGu0theJaNDy4zJoKvf4DqKY8qPeg&amp;ust=136061" style="position:absolute;margin-left:322.8pt;margin-top:-50.95pt;width:181.95pt;height:99.7pt;z-index:-251669504" wrapcoords="-89 0 -89 21438 21600 21438 21600 0 -89 0" o:button="t">
            <v:imagedata r:id="rId9" o:title=""/>
            <w10:wrap type="tight"/>
          </v:shape>
        </w:pict>
      </w:r>
      <w:r w:rsidRPr="00107E20">
        <w:rPr>
          <w:b/>
          <w:sz w:val="28"/>
          <w:szCs w:val="28"/>
        </w:rPr>
        <w:t>“I AM LAERTES’S SON…”</w:t>
      </w:r>
    </w:p>
    <w:p w:rsidR="008547E8" w:rsidRPr="00107E20" w:rsidRDefault="008547E8" w:rsidP="006441EC">
      <w:pPr>
        <w:rPr>
          <w:b/>
          <w:sz w:val="28"/>
          <w:szCs w:val="28"/>
        </w:rPr>
      </w:pPr>
      <w:r w:rsidRPr="00107E20">
        <w:rPr>
          <w:b/>
          <w:sz w:val="28"/>
          <w:szCs w:val="28"/>
        </w:rPr>
        <w:t xml:space="preserve">Book 6-8  Pg. 656-658 </w:t>
      </w:r>
    </w:p>
    <w:p w:rsidR="008547E8" w:rsidRDefault="008547E8" w:rsidP="001E77E8"/>
    <w:p w:rsidR="008547E8" w:rsidRDefault="008547E8" w:rsidP="00DC76BD">
      <w:pPr>
        <w:numPr>
          <w:ilvl w:val="0"/>
          <w:numId w:val="3"/>
        </w:numPr>
      </w:pPr>
      <w:r>
        <w:t>Who orders a banquet to honor the stranger guest, Odysseus?</w:t>
      </w:r>
    </w:p>
    <w:p w:rsidR="008547E8" w:rsidRDefault="008547E8" w:rsidP="00DC76BD"/>
    <w:p w:rsidR="008547E8" w:rsidRDefault="008547E8" w:rsidP="00DC76BD">
      <w:pPr>
        <w:numPr>
          <w:ilvl w:val="0"/>
          <w:numId w:val="3"/>
        </w:numPr>
      </w:pPr>
      <w:r>
        <w:t>What is Odysseus’s father’s name? Where is his home?</w:t>
      </w:r>
    </w:p>
    <w:p w:rsidR="008547E8" w:rsidRDefault="008547E8" w:rsidP="001E77E8"/>
    <w:p w:rsidR="008547E8" w:rsidRDefault="008547E8" w:rsidP="001E77E8">
      <w:pPr>
        <w:numPr>
          <w:ilvl w:val="0"/>
          <w:numId w:val="3"/>
        </w:numPr>
      </w:pPr>
      <w:r>
        <w:t>What story does Odysseus as the minstrel to tell him?</w:t>
      </w:r>
    </w:p>
    <w:p w:rsidR="008547E8" w:rsidRDefault="008547E8" w:rsidP="001E77E8">
      <w:pPr>
        <w:pStyle w:val="ListParagraph"/>
      </w:pPr>
    </w:p>
    <w:p w:rsidR="008547E8" w:rsidRDefault="008547E8" w:rsidP="001E77E8">
      <w:pPr>
        <w:numPr>
          <w:ilvl w:val="0"/>
          <w:numId w:val="3"/>
        </w:numPr>
      </w:pPr>
      <w:r>
        <w:t>Describe some of the events that took place in Cicones.</w:t>
      </w:r>
    </w:p>
    <w:p w:rsidR="008547E8" w:rsidRDefault="008547E8" w:rsidP="001E77E8">
      <w:pPr>
        <w:pStyle w:val="ListParagraph"/>
      </w:pPr>
    </w:p>
    <w:p w:rsidR="008547E8" w:rsidRPr="001E77E8" w:rsidRDefault="008547E8" w:rsidP="001E77E8">
      <w:pPr>
        <w:numPr>
          <w:ilvl w:val="0"/>
          <w:numId w:val="3"/>
        </w:numPr>
      </w:pPr>
      <w:r w:rsidRPr="001E77E8">
        <w:t>Why did Cicones defeat Odysseus and his men?</w:t>
      </w:r>
    </w:p>
    <w:p w:rsidR="008547E8" w:rsidRDefault="008547E8" w:rsidP="001E77E8"/>
    <w:p w:rsidR="008547E8" w:rsidRDefault="008547E8" w:rsidP="001E77E8">
      <w:pPr>
        <w:numPr>
          <w:ilvl w:val="0"/>
          <w:numId w:val="3"/>
        </w:numPr>
      </w:pPr>
      <w:r>
        <w:t>How many men does he loose?</w:t>
      </w:r>
    </w:p>
    <w:p w:rsidR="008547E8" w:rsidRDefault="008547E8" w:rsidP="00DC76BD">
      <w:pPr>
        <w:pStyle w:val="ListParagraph"/>
      </w:pPr>
    </w:p>
    <w:p w:rsidR="008547E8" w:rsidRDefault="008547E8" w:rsidP="00DC76BD"/>
    <w:p w:rsidR="008547E8" w:rsidRPr="00107E20" w:rsidRDefault="008547E8" w:rsidP="00DC76BD">
      <w:pPr>
        <w:rPr>
          <w:b/>
          <w:sz w:val="28"/>
          <w:szCs w:val="28"/>
        </w:rPr>
      </w:pPr>
      <w:r w:rsidRPr="00107E20">
        <w:rPr>
          <w:b/>
          <w:sz w:val="28"/>
          <w:szCs w:val="28"/>
        </w:rPr>
        <w:t>The Lotus Eaters: page 658</w:t>
      </w:r>
    </w:p>
    <w:p w:rsidR="008547E8" w:rsidRDefault="008547E8" w:rsidP="00DC76BD">
      <w:pPr>
        <w:numPr>
          <w:ilvl w:val="0"/>
          <w:numId w:val="4"/>
        </w:numPr>
      </w:pPr>
      <w:r>
        <w:rPr>
          <w:noProof/>
        </w:rPr>
        <w:pict>
          <v:shape id="_x0000_s1032" type="#_x0000_t75" alt="http://rriddle2.edublogs.org/files/2009/10/cindy-curren-japanese-lotus-flower-toren.jpg" href="http://www.google.com/url?sa=i&amp;rct=j&amp;q=lotus+eaters+odysseus&amp;source=images&amp;cd=&amp;docid=-4jb3YmHfYrVWM&amp;tbnid=mkGpkQqJdIhM0M:&amp;ved=0CAUQjRw&amp;url=http://rriddle2.edublogs.org/author/rriddle2/&amp;ei=ZQcYUaL0AYbm2AWtuIGwBA&amp;bvm=bv.42080656,d.aWM&amp;psig=AFQjCNHwGzZLGt0kvBy3o-0nJdTi-Z-neQ&amp;ust=136061" style="position:absolute;left:0;text-align:left;margin-left:-76.3pt;margin-top:9.25pt;width:72.8pt;height:54pt;z-index:-251668480;visibility:visible" wrapcoords="-223 0 -223 21300 21600 21300 21600 0 -223 0" o:button="t">
            <v:fill o:detectmouseclick="t"/>
            <v:imagedata r:id="rId10" o:title=""/>
            <w10:wrap type="tight"/>
          </v:shape>
        </w:pict>
      </w:r>
      <w:r>
        <w:t>After Odysseus and his men drifted aimlessly for nine days, where do they land?</w:t>
      </w:r>
    </w:p>
    <w:p w:rsidR="008547E8" w:rsidRDefault="008547E8" w:rsidP="00DC76BD">
      <w:pPr>
        <w:ind w:left="720"/>
      </w:pPr>
    </w:p>
    <w:p w:rsidR="008547E8" w:rsidRDefault="008547E8" w:rsidP="00DC76BD">
      <w:pPr>
        <w:numPr>
          <w:ilvl w:val="0"/>
          <w:numId w:val="4"/>
        </w:numPr>
      </w:pPr>
      <w:r>
        <w:t>What feeling do the Lotus plants produce in those who ingest them?</w:t>
      </w:r>
    </w:p>
    <w:p w:rsidR="008547E8" w:rsidRDefault="008547E8" w:rsidP="00DC76BD"/>
    <w:p w:rsidR="008547E8" w:rsidRDefault="008547E8" w:rsidP="00DC76BD">
      <w:pPr>
        <w:numPr>
          <w:ilvl w:val="0"/>
          <w:numId w:val="4"/>
        </w:numPr>
      </w:pPr>
      <w:r>
        <w:t>How many men did Odysseus send to check out the Lotus eaters?</w:t>
      </w:r>
    </w:p>
    <w:p w:rsidR="008547E8" w:rsidRDefault="008547E8" w:rsidP="00DC76BD"/>
    <w:p w:rsidR="008547E8" w:rsidRDefault="008547E8" w:rsidP="00DC76BD">
      <w:pPr>
        <w:numPr>
          <w:ilvl w:val="0"/>
          <w:numId w:val="4"/>
        </w:numPr>
      </w:pPr>
      <w:r>
        <w:t>What does Odysseus do to the men to prevent them from eating Lotus?</w:t>
      </w:r>
    </w:p>
    <w:p w:rsidR="008547E8" w:rsidRDefault="008547E8" w:rsidP="00DC76BD">
      <w:pPr>
        <w:ind w:left="720"/>
      </w:pPr>
    </w:p>
    <w:p w:rsidR="008547E8" w:rsidRDefault="008547E8" w:rsidP="00DC76BD">
      <w:pPr>
        <w:numPr>
          <w:ilvl w:val="0"/>
          <w:numId w:val="4"/>
        </w:numPr>
      </w:pPr>
      <w:r>
        <w:t>Odysseus is the _______________________of the ancient Greek heroes.</w:t>
      </w:r>
    </w:p>
    <w:p w:rsidR="008547E8" w:rsidRDefault="008547E8" w:rsidP="00B50183">
      <w:pPr>
        <w:pStyle w:val="ListParagraph"/>
      </w:pPr>
    </w:p>
    <w:p w:rsidR="008547E8" w:rsidRPr="001C5809" w:rsidRDefault="008547E8" w:rsidP="00B50183">
      <w:pPr>
        <w:rPr>
          <w:b/>
          <w:sz w:val="28"/>
          <w:szCs w:val="28"/>
        </w:rPr>
      </w:pPr>
      <w:r w:rsidRPr="001C5809">
        <w:rPr>
          <w:b/>
          <w:sz w:val="28"/>
          <w:szCs w:val="28"/>
        </w:rPr>
        <w:t>The Cyclops: page 660-670</w:t>
      </w:r>
    </w:p>
    <w:p w:rsidR="008547E8" w:rsidRDefault="008547E8" w:rsidP="00B50183">
      <w:pPr>
        <w:numPr>
          <w:ilvl w:val="0"/>
          <w:numId w:val="5"/>
        </w:numPr>
      </w:pPr>
      <w:r>
        <w:t>What is the Cyclops’s name with whom Odysseus has a conflict?</w:t>
      </w:r>
    </w:p>
    <w:p w:rsidR="008547E8" w:rsidRDefault="008547E8" w:rsidP="001C5809">
      <w:pPr>
        <w:ind w:left="720"/>
      </w:pPr>
      <w:r>
        <w:rPr>
          <w:noProof/>
        </w:rPr>
        <w:pict>
          <v:shape id="_x0000_s1033" type="#_x0000_t75" alt="http://static.enotes.com/images/enotes/8860/OD8.JPG" href="http://www.google.com/url?sa=i&amp;rct=j&amp;q=odysseus+and+cyclops&amp;source=images&amp;cd=&amp;cad=rja&amp;docid=g022RVcevrHdpM&amp;tbnid=fNUaxQkO80ydUM:&amp;ved=0CAUQjRw&amp;url=http://www.enotes.com/odyssey/pictures/seven-8793&amp;ei=GQ4YUY3SI4ns2gWqw4DoDg&amp;bvm=bv.42080656,d.aWc&amp;psig=AFQjCNHNX9dIIxILhQCzA69HYiSHDyzm-Q&amp;ust=136061" style="position:absolute;left:0;text-align:left;margin-left:340.65pt;margin-top:9pt;width:146.85pt;height:97.35pt;z-index:-251667456;visibility:visible" o:button="t">
            <v:fill o:detectmouseclick="t"/>
            <v:imagedata r:id="rId11" o:title=""/>
          </v:shape>
        </w:pict>
      </w:r>
    </w:p>
    <w:p w:rsidR="008547E8" w:rsidRDefault="008547E8" w:rsidP="00B50183">
      <w:pPr>
        <w:numPr>
          <w:ilvl w:val="0"/>
          <w:numId w:val="5"/>
        </w:numPr>
      </w:pPr>
      <w:r>
        <w:t>Who is the father of this Cyclops?</w:t>
      </w:r>
    </w:p>
    <w:p w:rsidR="008547E8" w:rsidRDefault="008547E8" w:rsidP="001C5809"/>
    <w:p w:rsidR="008547E8" w:rsidRDefault="008547E8" w:rsidP="00B50183">
      <w:pPr>
        <w:numPr>
          <w:ilvl w:val="0"/>
          <w:numId w:val="5"/>
        </w:numPr>
      </w:pPr>
      <w:r>
        <w:t>Where did the men wait for the Cyclops to return?</w:t>
      </w:r>
    </w:p>
    <w:p w:rsidR="008547E8" w:rsidRDefault="008547E8" w:rsidP="001C5809"/>
    <w:p w:rsidR="008547E8" w:rsidRDefault="008547E8" w:rsidP="00B50183">
      <w:pPr>
        <w:numPr>
          <w:ilvl w:val="0"/>
          <w:numId w:val="5"/>
        </w:numPr>
      </w:pPr>
      <w:r>
        <w:t>What did the Cyclops put at the entrance of the cave?</w:t>
      </w:r>
    </w:p>
    <w:p w:rsidR="008547E8" w:rsidRDefault="008547E8" w:rsidP="001C5809"/>
    <w:p w:rsidR="008547E8" w:rsidRDefault="008547E8" w:rsidP="00B50183">
      <w:pPr>
        <w:numPr>
          <w:ilvl w:val="0"/>
          <w:numId w:val="5"/>
        </w:numPr>
      </w:pPr>
      <w:r>
        <w:t>What does the Cyclops ask the men?</w:t>
      </w:r>
    </w:p>
    <w:p w:rsidR="008547E8" w:rsidRDefault="008547E8" w:rsidP="001C5809"/>
    <w:p w:rsidR="008547E8" w:rsidRDefault="008547E8" w:rsidP="00B50183">
      <w:pPr>
        <w:numPr>
          <w:ilvl w:val="0"/>
          <w:numId w:val="5"/>
        </w:numPr>
      </w:pPr>
      <w:r>
        <w:t>What does Odysseus tell the Cyclops?</w:t>
      </w:r>
    </w:p>
    <w:p w:rsidR="008547E8" w:rsidRDefault="008547E8" w:rsidP="001C5809"/>
    <w:p w:rsidR="008547E8" w:rsidRDefault="008547E8" w:rsidP="00B50183">
      <w:pPr>
        <w:numPr>
          <w:ilvl w:val="0"/>
          <w:numId w:val="5"/>
        </w:numPr>
      </w:pPr>
      <w:r>
        <w:t>How does the Cyclops respond to Odysseus who tells him to listen to Zeus?</w:t>
      </w:r>
    </w:p>
    <w:p w:rsidR="008547E8" w:rsidRDefault="008547E8" w:rsidP="001C5809"/>
    <w:p w:rsidR="008547E8" w:rsidRDefault="008547E8" w:rsidP="00B50183">
      <w:pPr>
        <w:numPr>
          <w:ilvl w:val="0"/>
          <w:numId w:val="5"/>
        </w:numPr>
      </w:pPr>
      <w:r>
        <w:t>What does Odysseus say happened to their ship?</w:t>
      </w:r>
    </w:p>
    <w:p w:rsidR="008547E8" w:rsidRDefault="008547E8" w:rsidP="001C5809"/>
    <w:p w:rsidR="008547E8" w:rsidRDefault="008547E8" w:rsidP="00B50183">
      <w:pPr>
        <w:numPr>
          <w:ilvl w:val="0"/>
          <w:numId w:val="5"/>
        </w:numPr>
      </w:pPr>
      <w:r>
        <w:t>What does the Cyclops do to two of his men?</w:t>
      </w:r>
      <w:r w:rsidRPr="001C5809">
        <w:rPr>
          <w:noProof/>
          <w:color w:val="0000FF"/>
        </w:rPr>
        <w:t xml:space="preserve"> </w:t>
      </w:r>
    </w:p>
    <w:p w:rsidR="008547E8" w:rsidRDefault="008547E8" w:rsidP="001C5809">
      <w:pPr>
        <w:numPr>
          <w:ilvl w:val="0"/>
          <w:numId w:val="5"/>
        </w:numPr>
      </w:pPr>
      <w:r>
        <w:rPr>
          <w:noProof/>
        </w:rPr>
        <w:pict>
          <v:shape id="_x0000_s1034" type="#_x0000_t202" style="position:absolute;left:0;text-align:left;margin-left:27pt;margin-top:-45pt;width:108pt;height:27pt;z-index:251664384">
            <v:textbox>
              <w:txbxContent>
                <w:p w:rsidR="008547E8" w:rsidRPr="00DE2BB1" w:rsidRDefault="008547E8" w:rsidP="00DE2BB1">
                  <w:pPr>
                    <w:rPr>
                      <w:sz w:val="20"/>
                      <w:szCs w:val="20"/>
                    </w:rPr>
                  </w:pPr>
                  <w:r>
                    <w:t>Worksheet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75" alt="http://www.sigmabooks.gr/images/txtpic_7_1_Cyclopes-escape.gif" href="http://www.google.com/url?sa=i&amp;rct=j&amp;q=odysseus+and+cyclops&amp;source=images&amp;cd=&amp;docid=GIrRBA-RMm71cM&amp;tbnid=RqKaq42wQVkR4M:&amp;ved=0CAUQjRw&amp;url=http://www.sigmabooks.gr/txt_mth_en_en7.html&amp;ei=oQ8YUYKqGuOY2AW96IHoCg&amp;bvm=bv.42080656,d.aWc&amp;psig=AFQjCNHNX9dIIxILhQCzA69HYiSHDyzm-Q&amp;ust=136061" style="position:absolute;left:0;text-align:left;margin-left:405pt;margin-top:18.05pt;width:102.75pt;height:129.7pt;z-index:-251666432;visibility:visible" wrapcoords="-158 0 -158 21475 21600 21475 21600 0 -158 0" o:button="t">
            <v:fill o:detectmouseclick="t"/>
            <v:imagedata r:id="rId12" o:title=""/>
            <w10:wrap type="tight"/>
          </v:shape>
        </w:pict>
      </w:r>
      <w:r>
        <w:t>What does Odysseus make out of a wooden club? What does he plan to do with it?</w:t>
      </w:r>
    </w:p>
    <w:p w:rsidR="008547E8" w:rsidRDefault="008547E8" w:rsidP="0057336E">
      <w:pPr>
        <w:ind w:left="720"/>
      </w:pPr>
    </w:p>
    <w:p w:rsidR="008547E8" w:rsidRDefault="008547E8" w:rsidP="001C5809">
      <w:pPr>
        <w:numPr>
          <w:ilvl w:val="0"/>
          <w:numId w:val="5"/>
        </w:numPr>
      </w:pPr>
      <w:r>
        <w:t>What did Odysseus do to his men so they could escape the cave?</w:t>
      </w:r>
    </w:p>
    <w:p w:rsidR="008547E8" w:rsidRDefault="008547E8" w:rsidP="0057336E"/>
    <w:p w:rsidR="008547E8" w:rsidRDefault="008547E8" w:rsidP="001C5809">
      <w:pPr>
        <w:numPr>
          <w:ilvl w:val="0"/>
          <w:numId w:val="5"/>
        </w:numPr>
      </w:pPr>
      <w:r>
        <w:t>What did the men take to their boat?</w:t>
      </w:r>
    </w:p>
    <w:p w:rsidR="008547E8" w:rsidRDefault="008547E8" w:rsidP="0057336E"/>
    <w:p w:rsidR="008547E8" w:rsidRDefault="008547E8" w:rsidP="001C5809">
      <w:pPr>
        <w:numPr>
          <w:ilvl w:val="0"/>
          <w:numId w:val="5"/>
        </w:numPr>
      </w:pPr>
      <w:r>
        <w:t>What did Odysseus yell to the Cyclops once they were on the boat?</w:t>
      </w:r>
    </w:p>
    <w:p w:rsidR="008547E8" w:rsidRDefault="008547E8" w:rsidP="0057336E"/>
    <w:p w:rsidR="008547E8" w:rsidRDefault="008547E8" w:rsidP="001C5809">
      <w:pPr>
        <w:numPr>
          <w:ilvl w:val="0"/>
          <w:numId w:val="5"/>
        </w:numPr>
      </w:pPr>
      <w:r>
        <w:t>What do the men warn Odysseus not to do?</w:t>
      </w:r>
    </w:p>
    <w:p w:rsidR="008547E8" w:rsidRDefault="008547E8" w:rsidP="0057336E"/>
    <w:p w:rsidR="008547E8" w:rsidRDefault="008547E8" w:rsidP="001C5809">
      <w:pPr>
        <w:numPr>
          <w:ilvl w:val="0"/>
          <w:numId w:val="5"/>
        </w:numPr>
      </w:pPr>
      <w:r>
        <w:t>What request does the Cyclops make to his father?</w:t>
      </w:r>
    </w:p>
    <w:p w:rsidR="008547E8" w:rsidRDefault="008547E8" w:rsidP="0057336E">
      <w:pPr>
        <w:pStyle w:val="ListParagraph"/>
      </w:pPr>
    </w:p>
    <w:p w:rsidR="008547E8" w:rsidRDefault="008547E8" w:rsidP="0057336E"/>
    <w:p w:rsidR="008547E8" w:rsidRPr="00703C92" w:rsidRDefault="008547E8" w:rsidP="0057336E">
      <w:pPr>
        <w:rPr>
          <w:b/>
          <w:sz w:val="28"/>
          <w:szCs w:val="28"/>
        </w:rPr>
      </w:pPr>
      <w:r w:rsidRPr="00703C92">
        <w:rPr>
          <w:b/>
          <w:sz w:val="28"/>
          <w:szCs w:val="28"/>
        </w:rPr>
        <w:t>The Bag of Winds and the Witch Circe: page 673-674</w:t>
      </w:r>
    </w:p>
    <w:p w:rsidR="008547E8" w:rsidRDefault="008547E8" w:rsidP="0057336E">
      <w:pPr>
        <w:numPr>
          <w:ilvl w:val="0"/>
          <w:numId w:val="6"/>
        </w:numPr>
      </w:pPr>
      <w:r>
        <w:t>What is the name of the island where then men land next?</w:t>
      </w:r>
    </w:p>
    <w:p w:rsidR="008547E8" w:rsidRDefault="008547E8" w:rsidP="0057336E">
      <w:pPr>
        <w:ind w:left="720"/>
      </w:pPr>
    </w:p>
    <w:p w:rsidR="008547E8" w:rsidRDefault="008547E8" w:rsidP="0057336E">
      <w:pPr>
        <w:numPr>
          <w:ilvl w:val="0"/>
          <w:numId w:val="6"/>
        </w:numPr>
      </w:pPr>
      <w:r>
        <w:t>Who is Aeolus, and what does he do?</w:t>
      </w:r>
    </w:p>
    <w:p w:rsidR="008547E8" w:rsidRDefault="008547E8" w:rsidP="0057336E">
      <w:bookmarkStart w:id="0" w:name="_GoBack"/>
      <w:bookmarkEnd w:id="0"/>
    </w:p>
    <w:p w:rsidR="008547E8" w:rsidRDefault="008547E8" w:rsidP="0057336E">
      <w:pPr>
        <w:numPr>
          <w:ilvl w:val="0"/>
          <w:numId w:val="6"/>
        </w:numPr>
      </w:pPr>
      <w:r>
        <w:t>What do the sailors do to the bag of winds? What happens?</w:t>
      </w:r>
    </w:p>
    <w:p w:rsidR="008547E8" w:rsidRDefault="008547E8" w:rsidP="0057336E"/>
    <w:p w:rsidR="008547E8" w:rsidRDefault="008547E8" w:rsidP="0057336E">
      <w:pPr>
        <w:numPr>
          <w:ilvl w:val="0"/>
          <w:numId w:val="6"/>
        </w:numPr>
      </w:pPr>
      <w:r>
        <w:t>Who are the Laestrygonians, and what do they do?</w:t>
      </w:r>
      <w:r w:rsidRPr="00171D95">
        <w:rPr>
          <w:rFonts w:ascii="Arial" w:hAnsi="Arial" w:cs="Arial"/>
          <w:sz w:val="20"/>
          <w:szCs w:val="20"/>
        </w:rPr>
        <w:t xml:space="preserve"> </w:t>
      </w:r>
    </w:p>
    <w:p w:rsidR="008547E8" w:rsidRDefault="008547E8" w:rsidP="0057336E">
      <w:pPr>
        <w:pStyle w:val="ListParagraph"/>
      </w:pPr>
    </w:p>
    <w:p w:rsidR="008547E8" w:rsidRDefault="008547E8" w:rsidP="0057336E">
      <w:pPr>
        <w:numPr>
          <w:ilvl w:val="0"/>
          <w:numId w:val="6"/>
        </w:numPr>
      </w:pPr>
      <w:r>
        <w:t>Where do the men land next, and who lives there?</w:t>
      </w:r>
    </w:p>
    <w:p w:rsidR="008547E8" w:rsidRDefault="008547E8" w:rsidP="0057336E">
      <w:pPr>
        <w:pStyle w:val="ListParagraph"/>
      </w:pPr>
    </w:p>
    <w:p w:rsidR="008547E8" w:rsidRDefault="008547E8" w:rsidP="0057336E">
      <w:pPr>
        <w:numPr>
          <w:ilvl w:val="0"/>
          <w:numId w:val="6"/>
        </w:numPr>
      </w:pPr>
      <w:r>
        <w:t>Who leads the party of 22 men to explore the island?</w:t>
      </w:r>
    </w:p>
    <w:p w:rsidR="008547E8" w:rsidRDefault="008547E8" w:rsidP="0057336E">
      <w:pPr>
        <w:pStyle w:val="ListParagraph"/>
      </w:pPr>
    </w:p>
    <w:p w:rsidR="008547E8" w:rsidRDefault="008547E8" w:rsidP="0057336E">
      <w:pPr>
        <w:numPr>
          <w:ilvl w:val="0"/>
          <w:numId w:val="6"/>
        </w:numPr>
      </w:pPr>
      <w:r>
        <w:t>What creatures surround Circe?</w:t>
      </w:r>
    </w:p>
    <w:p w:rsidR="008547E8" w:rsidRDefault="008547E8" w:rsidP="0057336E">
      <w:pPr>
        <w:pStyle w:val="ListParagraph"/>
      </w:pPr>
    </w:p>
    <w:p w:rsidR="008547E8" w:rsidRDefault="008547E8" w:rsidP="0057336E">
      <w:pPr>
        <w:numPr>
          <w:ilvl w:val="0"/>
          <w:numId w:val="6"/>
        </w:numPr>
      </w:pPr>
      <w:r>
        <w:t>What was to goddess Circe doing while the men found her?</w:t>
      </w:r>
    </w:p>
    <w:p w:rsidR="008547E8" w:rsidRDefault="008547E8" w:rsidP="0057336E">
      <w:pPr>
        <w:pStyle w:val="ListParagraph"/>
      </w:pPr>
    </w:p>
    <w:p w:rsidR="008547E8" w:rsidRDefault="008547E8" w:rsidP="0057336E">
      <w:pPr>
        <w:numPr>
          <w:ilvl w:val="0"/>
          <w:numId w:val="6"/>
        </w:numPr>
      </w:pPr>
      <w:r>
        <w:t>Who is Polites?</w:t>
      </w:r>
    </w:p>
    <w:p w:rsidR="008547E8" w:rsidRDefault="008547E8" w:rsidP="0057336E">
      <w:pPr>
        <w:pStyle w:val="ListParagraph"/>
      </w:pPr>
    </w:p>
    <w:p w:rsidR="008547E8" w:rsidRDefault="008547E8" w:rsidP="0057336E">
      <w:pPr>
        <w:numPr>
          <w:ilvl w:val="0"/>
          <w:numId w:val="6"/>
        </w:numPr>
      </w:pPr>
      <w:r>
        <w:t>Which man does not go inside Circe’s home? Why?</w:t>
      </w:r>
    </w:p>
    <w:p w:rsidR="008547E8" w:rsidRDefault="008547E8" w:rsidP="0057336E">
      <w:pPr>
        <w:pStyle w:val="ListParagraph"/>
      </w:pPr>
    </w:p>
    <w:p w:rsidR="008547E8" w:rsidRDefault="008547E8" w:rsidP="0057336E">
      <w:pPr>
        <w:numPr>
          <w:ilvl w:val="0"/>
          <w:numId w:val="6"/>
        </w:numPr>
      </w:pPr>
      <w:r>
        <w:t>What does did Circe add to the men’s drink? What happens to the men?</w:t>
      </w:r>
    </w:p>
    <w:p w:rsidR="008547E8" w:rsidRDefault="008547E8" w:rsidP="0057336E">
      <w:pPr>
        <w:pStyle w:val="ListParagraph"/>
      </w:pPr>
    </w:p>
    <w:p w:rsidR="008547E8" w:rsidRDefault="008547E8" w:rsidP="0057336E">
      <w:pPr>
        <w:numPr>
          <w:ilvl w:val="0"/>
          <w:numId w:val="6"/>
        </w:numPr>
      </w:pPr>
      <w:r>
        <w:t>What does Hermes give Odysseus?</w:t>
      </w:r>
    </w:p>
    <w:p w:rsidR="008547E8" w:rsidRDefault="008547E8" w:rsidP="0057336E">
      <w:pPr>
        <w:pStyle w:val="ListParagraph"/>
      </w:pPr>
    </w:p>
    <w:p w:rsidR="008547E8" w:rsidRDefault="008547E8" w:rsidP="0057336E">
      <w:pPr>
        <w:numPr>
          <w:ilvl w:val="0"/>
          <w:numId w:val="6"/>
        </w:numPr>
      </w:pPr>
      <w:r>
        <w:t>What does Circe persuade Odysseus to do? For how long does Odysseus stay with Circe?</w:t>
      </w:r>
    </w:p>
    <w:p w:rsidR="008547E8" w:rsidRDefault="008547E8" w:rsidP="0057336E">
      <w:pPr>
        <w:pStyle w:val="ListParagraph"/>
      </w:pPr>
    </w:p>
    <w:p w:rsidR="008547E8" w:rsidRDefault="008547E8" w:rsidP="0057336E">
      <w:pPr>
        <w:numPr>
          <w:ilvl w:val="0"/>
          <w:numId w:val="6"/>
        </w:numPr>
      </w:pPr>
      <w:r>
        <w:rPr>
          <w:noProof/>
        </w:rPr>
        <w:pict>
          <v:shape id="_x0000_s1036" type="#_x0000_t75" alt="" style="position:absolute;left:0;text-align:left;margin-left:423pt;margin-top:3.15pt;width:66.4pt;height:1in;z-index:-251665408" wrapcoords="-243 0 -243 21375 21600 21375 21600 0 -243 0">
            <v:imagedata r:id="rId13" o:title=""/>
            <w10:wrap type="tight"/>
          </v:shape>
        </w:pict>
      </w:r>
      <w:r>
        <w:t>Where do Odysseus and the men have to do before heading home?</w:t>
      </w:r>
    </w:p>
    <w:p w:rsidR="008547E8" w:rsidRDefault="008547E8" w:rsidP="00703C92">
      <w:pPr>
        <w:pStyle w:val="ListParagraph"/>
      </w:pPr>
    </w:p>
    <w:p w:rsidR="008547E8" w:rsidRDefault="008547E8" w:rsidP="0057336E">
      <w:pPr>
        <w:numPr>
          <w:ilvl w:val="0"/>
          <w:numId w:val="6"/>
        </w:numPr>
      </w:pPr>
      <w:r>
        <w:t>Who will share a prophecy with Odysseus?</w:t>
      </w:r>
    </w:p>
    <w:p w:rsidR="008547E8" w:rsidRDefault="008547E8" w:rsidP="00703C92">
      <w:pPr>
        <w:pStyle w:val="ListParagraph"/>
      </w:pPr>
    </w:p>
    <w:p w:rsidR="008547E8" w:rsidRPr="00171D95" w:rsidRDefault="008547E8" w:rsidP="00703C92">
      <w:pPr>
        <w:rPr>
          <w:b/>
          <w:sz w:val="28"/>
          <w:szCs w:val="28"/>
        </w:rPr>
      </w:pPr>
      <w:r>
        <w:rPr>
          <w:noProof/>
        </w:rPr>
        <w:pict>
          <v:shape id="_x0000_s1037" type="#_x0000_t202" style="position:absolute;margin-left:27pt;margin-top:-27pt;width:108pt;height:27pt;z-index:251665408">
            <v:textbox>
              <w:txbxContent>
                <w:p w:rsidR="008547E8" w:rsidRPr="00DE2BB1" w:rsidRDefault="008547E8" w:rsidP="00DE2BB1">
                  <w:pPr>
                    <w:rPr>
                      <w:sz w:val="20"/>
                      <w:szCs w:val="20"/>
                    </w:rPr>
                  </w:pPr>
                  <w:r>
                    <w:t>Worksheet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75" alt="" style="position:absolute;margin-left:410.65pt;margin-top:-54pt;width:92.65pt;height:135pt;z-index:-251664384" wrapcoords="-174 0 -174 21480 21600 21480 21600 0 -174 0">
            <v:imagedata r:id="rId14" o:title=""/>
            <w10:wrap type="tight"/>
          </v:shape>
        </w:pict>
      </w:r>
      <w:r w:rsidRPr="00171D95">
        <w:rPr>
          <w:b/>
          <w:sz w:val="28"/>
          <w:szCs w:val="28"/>
        </w:rPr>
        <w:t>Land of the Dead: page 675-677</w:t>
      </w:r>
    </w:p>
    <w:p w:rsidR="008547E8" w:rsidRDefault="008547E8" w:rsidP="00171D95">
      <w:pPr>
        <w:numPr>
          <w:ilvl w:val="0"/>
          <w:numId w:val="7"/>
        </w:numPr>
      </w:pPr>
      <w:r>
        <w:t>Where does Odysseus go next?</w:t>
      </w:r>
    </w:p>
    <w:p w:rsidR="008547E8" w:rsidRDefault="008547E8" w:rsidP="00171D95"/>
    <w:p w:rsidR="008547E8" w:rsidRDefault="008547E8" w:rsidP="00171D95">
      <w:pPr>
        <w:numPr>
          <w:ilvl w:val="0"/>
          <w:numId w:val="7"/>
        </w:numPr>
      </w:pPr>
      <w:r>
        <w:t>Who is the blind prophet?</w:t>
      </w:r>
    </w:p>
    <w:p w:rsidR="008547E8" w:rsidRDefault="008547E8" w:rsidP="00171D95"/>
    <w:p w:rsidR="008547E8" w:rsidRDefault="008547E8" w:rsidP="00171D95">
      <w:pPr>
        <w:numPr>
          <w:ilvl w:val="0"/>
          <w:numId w:val="7"/>
        </w:numPr>
      </w:pPr>
      <w:r>
        <w:t>What does Odysseus sacrifice to the dead?</w:t>
      </w:r>
    </w:p>
    <w:p w:rsidR="008547E8" w:rsidRDefault="008547E8" w:rsidP="00171D95"/>
    <w:p w:rsidR="008547E8" w:rsidRDefault="008547E8" w:rsidP="00171D95">
      <w:pPr>
        <w:numPr>
          <w:ilvl w:val="0"/>
          <w:numId w:val="7"/>
        </w:numPr>
      </w:pPr>
      <w:r>
        <w:t>What does Odysseus sacrifice to Teiresias?</w:t>
      </w:r>
    </w:p>
    <w:p w:rsidR="008547E8" w:rsidRDefault="008547E8" w:rsidP="00171D95"/>
    <w:p w:rsidR="008547E8" w:rsidRDefault="008547E8" w:rsidP="00171D95">
      <w:pPr>
        <w:numPr>
          <w:ilvl w:val="0"/>
          <w:numId w:val="7"/>
        </w:numPr>
      </w:pPr>
      <w:r>
        <w:t>Who were some of the dead?</w:t>
      </w:r>
    </w:p>
    <w:p w:rsidR="008547E8" w:rsidRDefault="008547E8" w:rsidP="00171D95"/>
    <w:p w:rsidR="008547E8" w:rsidRDefault="008547E8" w:rsidP="00171D95">
      <w:pPr>
        <w:numPr>
          <w:ilvl w:val="0"/>
          <w:numId w:val="7"/>
        </w:numPr>
      </w:pPr>
      <w:r>
        <w:t>According to Teiresias, who will cause Odysseus trouble? Why?</w:t>
      </w:r>
    </w:p>
    <w:p w:rsidR="008547E8" w:rsidRDefault="008547E8" w:rsidP="00171D95"/>
    <w:p w:rsidR="008547E8" w:rsidRDefault="008547E8" w:rsidP="00171D95">
      <w:pPr>
        <w:numPr>
          <w:ilvl w:val="0"/>
          <w:numId w:val="7"/>
        </w:numPr>
      </w:pPr>
      <w:r>
        <w:t>What will Odysseus find in Thrinakia?</w:t>
      </w:r>
    </w:p>
    <w:p w:rsidR="008547E8" w:rsidRDefault="008547E8" w:rsidP="00171D95"/>
    <w:p w:rsidR="008547E8" w:rsidRDefault="008547E8" w:rsidP="00171D95">
      <w:pPr>
        <w:numPr>
          <w:ilvl w:val="0"/>
          <w:numId w:val="7"/>
        </w:numPr>
      </w:pPr>
      <w:r>
        <w:t xml:space="preserve">What will happen if Odysseus’s crew eats the cows? </w:t>
      </w:r>
    </w:p>
    <w:p w:rsidR="008547E8" w:rsidRDefault="008547E8" w:rsidP="00171D95"/>
    <w:p w:rsidR="008547E8" w:rsidRDefault="008547E8" w:rsidP="00171D95">
      <w:pPr>
        <w:numPr>
          <w:ilvl w:val="0"/>
          <w:numId w:val="7"/>
        </w:numPr>
      </w:pPr>
      <w:r>
        <w:t>How many survivors will remain?</w:t>
      </w:r>
    </w:p>
    <w:p w:rsidR="008547E8" w:rsidRDefault="008547E8" w:rsidP="00171D95"/>
    <w:p w:rsidR="008547E8" w:rsidRDefault="008547E8" w:rsidP="00171D95">
      <w:pPr>
        <w:numPr>
          <w:ilvl w:val="0"/>
          <w:numId w:val="7"/>
        </w:numPr>
      </w:pPr>
      <w:r>
        <w:t>What does Teiresias say Odysseus will find when he returns home?</w:t>
      </w:r>
    </w:p>
    <w:p w:rsidR="008547E8" w:rsidRDefault="008547E8" w:rsidP="00171D95"/>
    <w:p w:rsidR="008547E8" w:rsidRDefault="008547E8" w:rsidP="00171D95">
      <w:pPr>
        <w:numPr>
          <w:ilvl w:val="0"/>
          <w:numId w:val="7"/>
        </w:numPr>
      </w:pPr>
      <w:r>
        <w:t>Whose ghost does Odysseus see? How did she die?</w:t>
      </w:r>
    </w:p>
    <w:p w:rsidR="008547E8" w:rsidRDefault="008547E8" w:rsidP="00171D95"/>
    <w:p w:rsidR="008547E8" w:rsidRDefault="008547E8" w:rsidP="00171D95">
      <w:pPr>
        <w:numPr>
          <w:ilvl w:val="0"/>
          <w:numId w:val="7"/>
        </w:numPr>
      </w:pPr>
      <w:r>
        <w:t>What are the people’s “bodies” like in the Underworld?</w:t>
      </w:r>
    </w:p>
    <w:p w:rsidR="008547E8" w:rsidRDefault="008547E8" w:rsidP="00171D95"/>
    <w:p w:rsidR="008547E8" w:rsidRDefault="008547E8" w:rsidP="00171D95">
      <w:pPr>
        <w:numPr>
          <w:ilvl w:val="0"/>
          <w:numId w:val="7"/>
        </w:numPr>
      </w:pPr>
      <w:r>
        <w:t>After the Land of the Dead, where does Odysseus go?</w:t>
      </w:r>
    </w:p>
    <w:p w:rsidR="008547E8" w:rsidRDefault="008547E8" w:rsidP="00F21F0C">
      <w:r>
        <w:rPr>
          <w:noProof/>
        </w:rPr>
        <w:pict>
          <v:shape id="_x0000_s1039" type="#_x0000_t75" alt="" style="position:absolute;margin-left:378pt;margin-top:7.95pt;width:127.5pt;height:92.4pt;z-index:-251663360" wrapcoords="-127 0 -127 21424 21600 21424 21600 0 -127 0">
            <v:imagedata r:id="rId15" o:title=""/>
            <w10:wrap type="tight"/>
          </v:shape>
        </w:pict>
      </w:r>
    </w:p>
    <w:p w:rsidR="008547E8" w:rsidRPr="00F21F0C" w:rsidRDefault="008547E8" w:rsidP="00F21F0C">
      <w:pPr>
        <w:rPr>
          <w:b/>
          <w:sz w:val="28"/>
          <w:szCs w:val="28"/>
        </w:rPr>
      </w:pPr>
      <w:r w:rsidRPr="00F21F0C">
        <w:rPr>
          <w:b/>
          <w:sz w:val="28"/>
          <w:szCs w:val="28"/>
        </w:rPr>
        <w:t>The Sirens, Scylla and Charybdis: page 678-683</w:t>
      </w:r>
    </w:p>
    <w:p w:rsidR="008547E8" w:rsidRDefault="008547E8" w:rsidP="00F21F0C">
      <w:pPr>
        <w:numPr>
          <w:ilvl w:val="0"/>
          <w:numId w:val="8"/>
        </w:numPr>
      </w:pPr>
      <w:r>
        <w:t>What is the first danger about which Circe warns Odysseus?</w:t>
      </w:r>
    </w:p>
    <w:p w:rsidR="008547E8" w:rsidRDefault="008547E8" w:rsidP="00F21F0C">
      <w:pPr>
        <w:ind w:left="360"/>
      </w:pPr>
    </w:p>
    <w:p w:rsidR="008547E8" w:rsidRDefault="008547E8" w:rsidP="00F21F0C">
      <w:pPr>
        <w:numPr>
          <w:ilvl w:val="0"/>
          <w:numId w:val="8"/>
        </w:numPr>
      </w:pPr>
      <w:r>
        <w:t>Describe Sirens.</w:t>
      </w:r>
    </w:p>
    <w:p w:rsidR="008547E8" w:rsidRDefault="008547E8" w:rsidP="00F21F0C"/>
    <w:p w:rsidR="008547E8" w:rsidRDefault="008547E8" w:rsidP="00F21F0C">
      <w:pPr>
        <w:numPr>
          <w:ilvl w:val="0"/>
          <w:numId w:val="8"/>
        </w:numPr>
      </w:pPr>
      <w:r>
        <w:t>What will happen to Odysseus if he hears the sirens sing?</w:t>
      </w:r>
    </w:p>
    <w:p w:rsidR="008547E8" w:rsidRDefault="008547E8" w:rsidP="00F21F0C"/>
    <w:p w:rsidR="008547E8" w:rsidRDefault="008547E8" w:rsidP="00F21F0C">
      <w:pPr>
        <w:numPr>
          <w:ilvl w:val="0"/>
          <w:numId w:val="8"/>
        </w:numPr>
      </w:pPr>
      <w:r>
        <w:t>What does Circe tell Odysseus to do to the men’s ears?</w:t>
      </w:r>
    </w:p>
    <w:p w:rsidR="008547E8" w:rsidRDefault="008547E8" w:rsidP="00F21F0C"/>
    <w:p w:rsidR="008547E8" w:rsidRDefault="008547E8" w:rsidP="00F21F0C">
      <w:pPr>
        <w:numPr>
          <w:ilvl w:val="0"/>
          <w:numId w:val="8"/>
        </w:numPr>
      </w:pPr>
      <w:r>
        <w:t>If Odysseus wants to listen to the sirens, what can he do?</w:t>
      </w:r>
    </w:p>
    <w:p w:rsidR="008547E8" w:rsidRDefault="008547E8" w:rsidP="00F21F0C"/>
    <w:p w:rsidR="008547E8" w:rsidRDefault="008547E8" w:rsidP="00F21F0C">
      <w:pPr>
        <w:numPr>
          <w:ilvl w:val="0"/>
          <w:numId w:val="8"/>
        </w:numPr>
      </w:pPr>
      <w:r>
        <w:t>What is the second danger?</w:t>
      </w:r>
    </w:p>
    <w:p w:rsidR="008547E8" w:rsidRDefault="008547E8" w:rsidP="00F21F0C"/>
    <w:p w:rsidR="008547E8" w:rsidRDefault="008547E8" w:rsidP="00F21F0C">
      <w:pPr>
        <w:numPr>
          <w:ilvl w:val="0"/>
          <w:numId w:val="8"/>
        </w:numPr>
      </w:pPr>
      <w:r>
        <w:t>Describe Scylla.</w:t>
      </w:r>
    </w:p>
    <w:p w:rsidR="008547E8" w:rsidRDefault="008547E8" w:rsidP="00F21F0C"/>
    <w:p w:rsidR="008547E8" w:rsidRDefault="008547E8" w:rsidP="00F21F0C">
      <w:pPr>
        <w:numPr>
          <w:ilvl w:val="0"/>
          <w:numId w:val="8"/>
        </w:numPr>
      </w:pPr>
      <w:r>
        <w:t>How many men does Scylla eat from passing ships?</w:t>
      </w:r>
    </w:p>
    <w:p w:rsidR="008547E8" w:rsidRDefault="008547E8" w:rsidP="00F21F0C"/>
    <w:p w:rsidR="008547E8" w:rsidRDefault="008547E8" w:rsidP="00F21F0C">
      <w:pPr>
        <w:numPr>
          <w:ilvl w:val="0"/>
          <w:numId w:val="8"/>
        </w:numPr>
      </w:pPr>
      <w:r>
        <w:t>What is the third danger?</w:t>
      </w:r>
    </w:p>
    <w:p w:rsidR="008547E8" w:rsidRDefault="008547E8" w:rsidP="00F21F0C">
      <w:r>
        <w:rPr>
          <w:noProof/>
        </w:rPr>
        <w:pict>
          <v:shape id="_x0000_s1040" type="#_x0000_t75" alt="" style="position:absolute;margin-left:-1in;margin-top:4.45pt;width:99pt;height:73.9pt;z-index:-251662336" wrapcoords="-164 0 -164 21382 21600 21382 21600 0 -164 0">
            <v:imagedata r:id="rId16" o:title=""/>
            <w10:wrap type="tight"/>
          </v:shape>
        </w:pict>
      </w:r>
    </w:p>
    <w:p w:rsidR="008547E8" w:rsidRDefault="008547E8" w:rsidP="00F21F0C">
      <w:pPr>
        <w:numPr>
          <w:ilvl w:val="0"/>
          <w:numId w:val="8"/>
        </w:numPr>
      </w:pPr>
      <w:r>
        <w:rPr>
          <w:noProof/>
        </w:rPr>
        <w:pict>
          <v:shape id="_x0000_s1041" type="#_x0000_t202" style="position:absolute;left:0;text-align:left;margin-left:27pt;margin-top:-45pt;width:108pt;height:27pt;z-index:251666432">
            <v:textbox>
              <w:txbxContent>
                <w:p w:rsidR="008547E8" w:rsidRPr="00DE2BB1" w:rsidRDefault="008547E8" w:rsidP="00DE2BB1">
                  <w:pPr>
                    <w:rPr>
                      <w:sz w:val="20"/>
                      <w:szCs w:val="20"/>
                    </w:rPr>
                  </w:pPr>
                  <w:r>
                    <w:t>Worksheet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75" alt="" style="position:absolute;left:0;text-align:left;margin-left:396pt;margin-top:-54pt;width:93.75pt;height:91.6pt;z-index:-251661312" wrapcoords="-173 0 -173 21423 21600 21423 21600 0 -173 0">
            <v:imagedata r:id="rId17" o:title=""/>
            <w10:wrap type="tight"/>
          </v:shape>
        </w:pict>
      </w:r>
      <w:r>
        <w:t>What does Charybdis do three times a day?</w:t>
      </w:r>
    </w:p>
    <w:p w:rsidR="008547E8" w:rsidRDefault="008547E8" w:rsidP="00F21F0C"/>
    <w:p w:rsidR="008547E8" w:rsidRDefault="008547E8" w:rsidP="00F21F0C">
      <w:pPr>
        <w:numPr>
          <w:ilvl w:val="0"/>
          <w:numId w:val="8"/>
        </w:numPr>
      </w:pPr>
      <w:r>
        <w:t>What advice does Circe offer?</w:t>
      </w:r>
    </w:p>
    <w:p w:rsidR="008547E8" w:rsidRDefault="008547E8" w:rsidP="00F21F0C"/>
    <w:p w:rsidR="008547E8" w:rsidRDefault="008547E8" w:rsidP="00F21F0C">
      <w:pPr>
        <w:numPr>
          <w:ilvl w:val="0"/>
          <w:numId w:val="8"/>
        </w:numPr>
      </w:pPr>
      <w:r>
        <w:t>After going past Scylla, where will they go? What is on that island?</w:t>
      </w:r>
    </w:p>
    <w:p w:rsidR="008547E8" w:rsidRDefault="008547E8" w:rsidP="00F21F0C"/>
    <w:p w:rsidR="008547E8" w:rsidRDefault="008547E8" w:rsidP="00F21F0C">
      <w:pPr>
        <w:numPr>
          <w:ilvl w:val="0"/>
          <w:numId w:val="8"/>
        </w:numPr>
      </w:pPr>
      <w:r>
        <w:t>What does Odysseus  NOT reveal to his crew?</w:t>
      </w:r>
    </w:p>
    <w:p w:rsidR="008547E8" w:rsidRDefault="008547E8" w:rsidP="00F21F0C"/>
    <w:p w:rsidR="008547E8" w:rsidRPr="00F21F0C" w:rsidRDefault="008547E8" w:rsidP="00F21F0C">
      <w:pPr>
        <w:rPr>
          <w:b/>
          <w:sz w:val="28"/>
          <w:szCs w:val="28"/>
        </w:rPr>
      </w:pPr>
      <w:r w:rsidRPr="00F21F0C">
        <w:rPr>
          <w:b/>
          <w:sz w:val="28"/>
          <w:szCs w:val="28"/>
        </w:rPr>
        <w:t>The Cattle of the Sun God: page 684-686</w:t>
      </w:r>
    </w:p>
    <w:p w:rsidR="008547E8" w:rsidRDefault="008547E8" w:rsidP="00F21F0C">
      <w:pPr>
        <w:numPr>
          <w:ilvl w:val="0"/>
          <w:numId w:val="9"/>
        </w:numPr>
      </w:pPr>
      <w:r>
        <w:t>If Odysseus’s crew eats the beeves (cattle), what will happen?</w:t>
      </w:r>
    </w:p>
    <w:p w:rsidR="008547E8" w:rsidRDefault="008547E8" w:rsidP="00F21F0C">
      <w:pPr>
        <w:ind w:left="360"/>
      </w:pPr>
    </w:p>
    <w:p w:rsidR="008547E8" w:rsidRDefault="008547E8" w:rsidP="00F21F0C">
      <w:pPr>
        <w:numPr>
          <w:ilvl w:val="0"/>
          <w:numId w:val="9"/>
        </w:numPr>
      </w:pPr>
      <w:r>
        <w:t>What do the men eat that belongs to Helios?</w:t>
      </w:r>
    </w:p>
    <w:p w:rsidR="008547E8" w:rsidRDefault="008547E8" w:rsidP="00F21F0C"/>
    <w:p w:rsidR="008547E8" w:rsidRDefault="008547E8" w:rsidP="00F21F0C">
      <w:pPr>
        <w:numPr>
          <w:ilvl w:val="0"/>
          <w:numId w:val="9"/>
        </w:numPr>
      </w:pPr>
      <w:r>
        <w:t>Who punishes the men?</w:t>
      </w:r>
    </w:p>
    <w:p w:rsidR="008547E8" w:rsidRDefault="008547E8" w:rsidP="00F21F0C"/>
    <w:p w:rsidR="008547E8" w:rsidRDefault="008547E8" w:rsidP="00F21F0C">
      <w:pPr>
        <w:numPr>
          <w:ilvl w:val="0"/>
          <w:numId w:val="9"/>
        </w:numPr>
      </w:pPr>
      <w:r>
        <w:t>How are the men punished?</w:t>
      </w:r>
    </w:p>
    <w:p w:rsidR="008547E8" w:rsidRDefault="008547E8" w:rsidP="00F21F0C"/>
    <w:p w:rsidR="008547E8" w:rsidRDefault="008547E8" w:rsidP="00F21F0C">
      <w:pPr>
        <w:numPr>
          <w:ilvl w:val="0"/>
          <w:numId w:val="9"/>
        </w:numPr>
      </w:pPr>
      <w:r>
        <w:t>Where does Odysseus go? (Which is were we meet him)</w:t>
      </w:r>
    </w:p>
    <w:p w:rsidR="008547E8" w:rsidRDefault="008547E8" w:rsidP="0057336E">
      <w:pPr>
        <w:pStyle w:val="ListParagraph"/>
      </w:pPr>
    </w:p>
    <w:p w:rsidR="008547E8" w:rsidRDefault="008547E8" w:rsidP="0057336E"/>
    <w:p w:rsidR="008547E8" w:rsidRDefault="008547E8" w:rsidP="0057336E"/>
    <w:p w:rsidR="008547E8" w:rsidRDefault="008547E8" w:rsidP="00107E20">
      <w:pPr>
        <w:pStyle w:val="ListParagraph"/>
      </w:pPr>
      <w:r>
        <w:rPr>
          <w:noProof/>
        </w:rPr>
        <w:pict>
          <v:shape id="_x0000_s1043" type="#_x0000_t75" alt="" style="position:absolute;left:0;text-align:left;margin-left:117pt;margin-top:13.9pt;width:225pt;height:216.15pt;z-index:-251660288" wrapcoords="-72 0 -72 21525 21600 21525 21600 0 -72 0">
            <v:imagedata r:id="rId18" o:title=""/>
            <w10:wrap type="tight"/>
          </v:shape>
        </w:pict>
      </w:r>
    </w:p>
    <w:p w:rsidR="008547E8" w:rsidRDefault="008547E8" w:rsidP="00107E20"/>
    <w:p w:rsidR="008547E8" w:rsidRDefault="008547E8" w:rsidP="00DC76BD">
      <w:pPr>
        <w:pStyle w:val="ListParagraph"/>
      </w:pPr>
    </w:p>
    <w:p w:rsidR="008547E8" w:rsidRDefault="008547E8" w:rsidP="00DC76BD"/>
    <w:p w:rsidR="008547E8" w:rsidRDefault="008547E8" w:rsidP="00DC76BD"/>
    <w:p w:rsidR="008547E8" w:rsidRDefault="008547E8" w:rsidP="001E77E8">
      <w:pPr>
        <w:pStyle w:val="ListParagraph"/>
      </w:pPr>
    </w:p>
    <w:p w:rsidR="008547E8" w:rsidRDefault="008547E8" w:rsidP="001E77E8"/>
    <w:p w:rsidR="008547E8" w:rsidRDefault="008547E8" w:rsidP="001E77E8"/>
    <w:p w:rsidR="008547E8" w:rsidRDefault="008547E8" w:rsidP="001E77E8">
      <w:pPr>
        <w:ind w:left="720"/>
      </w:pPr>
    </w:p>
    <w:p w:rsidR="008547E8" w:rsidRDefault="008547E8" w:rsidP="00971983"/>
    <w:p w:rsidR="008547E8" w:rsidRDefault="008547E8" w:rsidP="00971983"/>
    <w:p w:rsidR="008547E8" w:rsidRDefault="008547E8" w:rsidP="00971983"/>
    <w:p w:rsidR="008547E8" w:rsidRDefault="008547E8" w:rsidP="00971983"/>
    <w:p w:rsidR="008547E8" w:rsidRDefault="008547E8" w:rsidP="00971983"/>
    <w:p w:rsidR="008547E8" w:rsidRDefault="008547E8" w:rsidP="00971983"/>
    <w:p w:rsidR="008547E8" w:rsidRDefault="008547E8" w:rsidP="00971983"/>
    <w:p w:rsidR="008547E8" w:rsidRDefault="008547E8" w:rsidP="00971983"/>
    <w:p w:rsidR="008547E8" w:rsidRDefault="008547E8" w:rsidP="00971983"/>
    <w:p w:rsidR="008547E8" w:rsidRDefault="008547E8" w:rsidP="005728DD">
      <w:pPr>
        <w:jc w:val="center"/>
        <w:rPr>
          <w:b/>
          <w:sz w:val="40"/>
          <w:szCs w:val="40"/>
        </w:rPr>
      </w:pPr>
      <w:r w:rsidRPr="005728DD">
        <w:rPr>
          <w:b/>
          <w:sz w:val="40"/>
          <w:szCs w:val="40"/>
        </w:rPr>
        <w:t xml:space="preserve">End of Part One </w:t>
      </w:r>
    </w:p>
    <w:p w:rsidR="008547E8" w:rsidRDefault="008547E8" w:rsidP="005728DD">
      <w:pPr>
        <w:jc w:val="center"/>
        <w:rPr>
          <w:b/>
          <w:sz w:val="40"/>
          <w:szCs w:val="40"/>
        </w:rPr>
      </w:pPr>
    </w:p>
    <w:p w:rsidR="008547E8" w:rsidRDefault="008547E8" w:rsidP="005728DD">
      <w:pPr>
        <w:jc w:val="center"/>
        <w:rPr>
          <w:b/>
          <w:sz w:val="40"/>
          <w:szCs w:val="40"/>
        </w:rPr>
      </w:pPr>
    </w:p>
    <w:p w:rsidR="008547E8" w:rsidRDefault="008547E8" w:rsidP="005728DD">
      <w:pPr>
        <w:jc w:val="center"/>
        <w:rPr>
          <w:b/>
          <w:sz w:val="40"/>
          <w:szCs w:val="40"/>
        </w:rPr>
      </w:pPr>
    </w:p>
    <w:p w:rsidR="008547E8" w:rsidRDefault="008547E8" w:rsidP="005728DD">
      <w:pPr>
        <w:jc w:val="center"/>
        <w:rPr>
          <w:rFonts w:ascii="Colonna MT" w:hAnsi="Colonna MT"/>
          <w:sz w:val="52"/>
          <w:szCs w:val="52"/>
        </w:rPr>
      </w:pPr>
      <w:r>
        <w:rPr>
          <w:noProof/>
        </w:rPr>
        <w:pict>
          <v:shape id="_x0000_s1044" type="#_x0000_t202" style="position:absolute;left:0;text-align:left;margin-left:27pt;margin-top:-36pt;width:108pt;height:27pt;z-index:251667456">
            <v:textbox>
              <w:txbxContent>
                <w:p w:rsidR="008547E8" w:rsidRPr="00DE2BB1" w:rsidRDefault="008547E8" w:rsidP="00DE2BB1">
                  <w:pPr>
                    <w:rPr>
                      <w:sz w:val="20"/>
                      <w:szCs w:val="20"/>
                    </w:rPr>
                  </w:pPr>
                  <w:r>
                    <w:t>Worksheet 4</w:t>
                  </w:r>
                </w:p>
              </w:txbxContent>
            </v:textbox>
          </v:shape>
        </w:pict>
      </w:r>
      <w:r w:rsidRPr="006441EC">
        <w:rPr>
          <w:rFonts w:ascii="Colonna MT" w:hAnsi="Colonna MT"/>
          <w:sz w:val="52"/>
          <w:szCs w:val="52"/>
        </w:rPr>
        <w:t xml:space="preserve">Part </w:t>
      </w:r>
      <w:r>
        <w:rPr>
          <w:rFonts w:ascii="Colonna MT" w:hAnsi="Colonna MT"/>
          <w:sz w:val="52"/>
          <w:szCs w:val="52"/>
        </w:rPr>
        <w:t>Two</w:t>
      </w:r>
      <w:r w:rsidRPr="006441EC">
        <w:rPr>
          <w:rFonts w:ascii="Colonna MT" w:hAnsi="Colonna MT"/>
          <w:sz w:val="52"/>
          <w:szCs w:val="52"/>
        </w:rPr>
        <w:t xml:space="preserve">: </w:t>
      </w:r>
      <w:r>
        <w:rPr>
          <w:rFonts w:ascii="Colonna MT" w:hAnsi="Colonna MT"/>
          <w:sz w:val="52"/>
          <w:szCs w:val="52"/>
        </w:rPr>
        <w:t>Coming Home</w:t>
      </w:r>
    </w:p>
    <w:p w:rsidR="008547E8" w:rsidRDefault="008547E8" w:rsidP="005F229D">
      <w:pPr>
        <w:rPr>
          <w:b/>
          <w:sz w:val="28"/>
          <w:szCs w:val="28"/>
        </w:rPr>
      </w:pPr>
    </w:p>
    <w:p w:rsidR="008547E8" w:rsidRDefault="008547E8" w:rsidP="005F229D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Coming Home: page 690</w:t>
      </w:r>
    </w:p>
    <w:p w:rsidR="008547E8" w:rsidRDefault="008547E8" w:rsidP="003950FE">
      <w:pPr>
        <w:numPr>
          <w:ilvl w:val="0"/>
          <w:numId w:val="10"/>
        </w:numPr>
      </w:pPr>
      <w:r>
        <w:t>In Book 13, where does Odysseus secretly go?</w:t>
      </w:r>
    </w:p>
    <w:p w:rsidR="008547E8" w:rsidRDefault="008547E8" w:rsidP="003950FE"/>
    <w:p w:rsidR="008547E8" w:rsidRDefault="008547E8" w:rsidP="003950FE">
      <w:pPr>
        <w:numPr>
          <w:ilvl w:val="0"/>
          <w:numId w:val="10"/>
        </w:numPr>
      </w:pPr>
      <w:r>
        <w:t>How does Athena disguise Odysseus?</w:t>
      </w:r>
    </w:p>
    <w:p w:rsidR="008547E8" w:rsidRDefault="008547E8" w:rsidP="003950FE"/>
    <w:p w:rsidR="008547E8" w:rsidRDefault="008547E8" w:rsidP="003950FE">
      <w:pPr>
        <w:numPr>
          <w:ilvl w:val="0"/>
          <w:numId w:val="10"/>
        </w:numPr>
      </w:pPr>
      <w:r>
        <w:t>Whose house does Odysseus go to in Book 14?</w:t>
      </w:r>
    </w:p>
    <w:p w:rsidR="008547E8" w:rsidRDefault="008547E8" w:rsidP="003950FE"/>
    <w:p w:rsidR="008547E8" w:rsidRDefault="008547E8" w:rsidP="003950FE">
      <w:pPr>
        <w:numPr>
          <w:ilvl w:val="0"/>
          <w:numId w:val="10"/>
        </w:numPr>
      </w:pPr>
      <w:r>
        <w:t>In book 15, where is Telemachus?</w:t>
      </w:r>
    </w:p>
    <w:p w:rsidR="008547E8" w:rsidRDefault="008547E8" w:rsidP="003950FE"/>
    <w:p w:rsidR="008547E8" w:rsidRDefault="008547E8" w:rsidP="003950FE">
      <w:pPr>
        <w:numPr>
          <w:ilvl w:val="0"/>
          <w:numId w:val="10"/>
        </w:numPr>
      </w:pPr>
      <w:r>
        <w:t>Where does Athena advise Telemachus to go?</w:t>
      </w:r>
    </w:p>
    <w:p w:rsidR="008547E8" w:rsidRDefault="008547E8" w:rsidP="003950FE"/>
    <w:p w:rsidR="008547E8" w:rsidRDefault="008547E8" w:rsidP="003950FE">
      <w:pPr>
        <w:numPr>
          <w:ilvl w:val="0"/>
          <w:numId w:val="10"/>
        </w:numPr>
      </w:pPr>
      <w:r>
        <w:t>What does she warn Telemachus about?</w:t>
      </w:r>
    </w:p>
    <w:p w:rsidR="008547E8" w:rsidRDefault="008547E8" w:rsidP="003950FE"/>
    <w:p w:rsidR="008547E8" w:rsidRPr="00DB76B1" w:rsidRDefault="008547E8" w:rsidP="003950FE">
      <w:pPr>
        <w:rPr>
          <w:b/>
          <w:sz w:val="28"/>
          <w:szCs w:val="28"/>
        </w:rPr>
      </w:pPr>
      <w:r w:rsidRPr="00DB76B1">
        <w:rPr>
          <w:b/>
          <w:sz w:val="28"/>
          <w:szCs w:val="28"/>
        </w:rPr>
        <w:t>The Meeting of Father and Son: page 691-694</w:t>
      </w:r>
    </w:p>
    <w:p w:rsidR="008547E8" w:rsidRDefault="008547E8" w:rsidP="003950FE">
      <w:pPr>
        <w:numPr>
          <w:ilvl w:val="0"/>
          <w:numId w:val="11"/>
        </w:numPr>
      </w:pPr>
      <w:r>
        <w:t>Who is in the hut?</w:t>
      </w:r>
    </w:p>
    <w:p w:rsidR="008547E8" w:rsidRDefault="008547E8" w:rsidP="003950FE"/>
    <w:p w:rsidR="008547E8" w:rsidRDefault="008547E8" w:rsidP="003950FE">
      <w:pPr>
        <w:numPr>
          <w:ilvl w:val="0"/>
          <w:numId w:val="11"/>
        </w:numPr>
      </w:pPr>
      <w:r>
        <w:t>Who appears at the door to the hut?</w:t>
      </w:r>
      <w:r w:rsidRPr="00DB76B1">
        <w:rPr>
          <w:rFonts w:ascii="Arial" w:hAnsi="Arial" w:cs="Arial"/>
          <w:color w:val="1122CC"/>
          <w:sz w:val="27"/>
          <w:szCs w:val="27"/>
        </w:rPr>
        <w:t xml:space="preserve"> </w:t>
      </w:r>
    </w:p>
    <w:p w:rsidR="008547E8" w:rsidRDefault="008547E8" w:rsidP="003950FE"/>
    <w:p w:rsidR="008547E8" w:rsidRDefault="008547E8" w:rsidP="003950FE">
      <w:pPr>
        <w:numPr>
          <w:ilvl w:val="0"/>
          <w:numId w:val="11"/>
        </w:numPr>
      </w:pPr>
      <w:r>
        <w:t>How does Eumaeus react to this appearance?</w:t>
      </w:r>
    </w:p>
    <w:p w:rsidR="008547E8" w:rsidRDefault="008547E8" w:rsidP="003950FE"/>
    <w:p w:rsidR="008547E8" w:rsidRDefault="008547E8" w:rsidP="003950FE">
      <w:pPr>
        <w:numPr>
          <w:ilvl w:val="0"/>
          <w:numId w:val="11"/>
        </w:numPr>
      </w:pPr>
      <w:r>
        <w:t>Why does Telemachus go to see Eumaeus before he goes to see anyone else?</w:t>
      </w:r>
    </w:p>
    <w:p w:rsidR="008547E8" w:rsidRDefault="008547E8" w:rsidP="003950FE"/>
    <w:p w:rsidR="008547E8" w:rsidRDefault="008547E8" w:rsidP="003950FE">
      <w:pPr>
        <w:numPr>
          <w:ilvl w:val="0"/>
          <w:numId w:val="11"/>
        </w:numPr>
      </w:pPr>
      <w:r>
        <w:t>What does Eumaeus say about Penelope?</w:t>
      </w:r>
    </w:p>
    <w:p w:rsidR="008547E8" w:rsidRDefault="008547E8" w:rsidP="003950FE"/>
    <w:p w:rsidR="008547E8" w:rsidRDefault="008547E8" w:rsidP="003950FE">
      <w:pPr>
        <w:numPr>
          <w:ilvl w:val="0"/>
          <w:numId w:val="11"/>
        </w:numPr>
      </w:pPr>
      <w:r>
        <w:t>Who does Telemachus think is the third person in the hut?</w:t>
      </w:r>
    </w:p>
    <w:p w:rsidR="008547E8" w:rsidRDefault="008547E8" w:rsidP="003950FE"/>
    <w:p w:rsidR="008547E8" w:rsidRDefault="008547E8" w:rsidP="003950FE">
      <w:pPr>
        <w:numPr>
          <w:ilvl w:val="0"/>
          <w:numId w:val="11"/>
        </w:numPr>
      </w:pPr>
      <w:r>
        <w:t>What does Telemachus tell his father, disguised as a beggar, he will do for him?</w:t>
      </w:r>
    </w:p>
    <w:p w:rsidR="008547E8" w:rsidRDefault="008547E8" w:rsidP="003950FE"/>
    <w:p w:rsidR="008547E8" w:rsidRDefault="008547E8" w:rsidP="003950FE">
      <w:pPr>
        <w:numPr>
          <w:ilvl w:val="0"/>
          <w:numId w:val="11"/>
        </w:numPr>
      </w:pPr>
      <w:r>
        <w:t>What would happen to the “beggar” if he were to stay in the palace?</w:t>
      </w:r>
    </w:p>
    <w:p w:rsidR="008547E8" w:rsidRDefault="008547E8" w:rsidP="003950FE"/>
    <w:p w:rsidR="008547E8" w:rsidRDefault="008547E8" w:rsidP="003950FE">
      <w:pPr>
        <w:numPr>
          <w:ilvl w:val="0"/>
          <w:numId w:val="11"/>
        </w:numPr>
      </w:pPr>
      <w:r>
        <w:t>What does Eumaeus tell Penelope?</w:t>
      </w:r>
    </w:p>
    <w:p w:rsidR="008547E8" w:rsidRDefault="008547E8" w:rsidP="003950FE">
      <w:r>
        <w:rPr>
          <w:noProof/>
        </w:rPr>
        <w:pict>
          <v:shape id="rg_hi" o:spid="_x0000_s1045" type="#_x0000_t75" alt="" href="http://www.google.com/imgres?q=father+and+son+Odyssey&amp;start=133&amp;um=1&amp;hl=en&amp;safe=active&amp;sa=N&amp;rlz=1T4ADFA_enUS455US456&amp;biw=1024&amp;bih=569&amp;tbm=isch&amp;tbnid=00ea9Y0fYBeluM:&amp;imgrefurl=http://www.mlahanas.de/Greeks/Mythology/Eumaeus.html&amp;docid=Hm0oDHHCvMj6aM&amp;imgurl=http://www.mlahanas.de/Greeks/Mythology/Images/Eumaeus.gif&amp;w=283&amp;h=300&amp;ei=-D8lUa6SEKf1igLfioDIAw&amp;zoom=1&amp;iact=hc&amp;vpx=711&amp;vpy=193&amp;dur=6782&amp;hovh=231&amp;hovw=218&amp;tx=99&amp;ty=181&amp;sig=108394158250633259286&amp;page=7&amp;tbnh=137&amp;tbnw=129&amp;ndsp=23&amp;ved=1t:42" style="position:absolute;margin-left:333pt;margin-top:1.05pt;width:163.5pt;height:173.25pt;z-index:-251659264" wrapcoords="-99 0 -99 21506 21600 21506 21600 0 -99 0" o:button="t">
            <v:imagedata r:id="rId19" o:title=""/>
            <w10:wrap type="tight"/>
          </v:shape>
        </w:pict>
      </w:r>
    </w:p>
    <w:p w:rsidR="008547E8" w:rsidRDefault="008547E8" w:rsidP="003950FE">
      <w:pPr>
        <w:numPr>
          <w:ilvl w:val="0"/>
          <w:numId w:val="11"/>
        </w:numPr>
      </w:pPr>
      <w:r>
        <w:t>What does Athena do for the beggar?</w:t>
      </w:r>
    </w:p>
    <w:p w:rsidR="008547E8" w:rsidRDefault="008547E8" w:rsidP="003950FE"/>
    <w:p w:rsidR="008547E8" w:rsidRDefault="008547E8" w:rsidP="003950FE">
      <w:pPr>
        <w:numPr>
          <w:ilvl w:val="0"/>
          <w:numId w:val="11"/>
        </w:numPr>
      </w:pPr>
      <w:r>
        <w:t xml:space="preserve">How does Telemachus react to this transformation? </w:t>
      </w:r>
    </w:p>
    <w:p w:rsidR="008547E8" w:rsidRDefault="008547E8" w:rsidP="00DB76B1"/>
    <w:p w:rsidR="008547E8" w:rsidRDefault="008547E8" w:rsidP="003950FE">
      <w:pPr>
        <w:numPr>
          <w:ilvl w:val="0"/>
          <w:numId w:val="11"/>
        </w:numPr>
      </w:pPr>
      <w:r>
        <w:t>How do father and son react to one another’s presence?</w:t>
      </w:r>
    </w:p>
    <w:p w:rsidR="008547E8" w:rsidRDefault="008547E8" w:rsidP="00DB76B1"/>
    <w:p w:rsidR="008547E8" w:rsidRDefault="008547E8" w:rsidP="00DB76B1"/>
    <w:p w:rsidR="008547E8" w:rsidRDefault="008547E8" w:rsidP="00DB76B1"/>
    <w:p w:rsidR="008547E8" w:rsidRDefault="008547E8" w:rsidP="00DB76B1"/>
    <w:p w:rsidR="008547E8" w:rsidRDefault="008547E8" w:rsidP="00DB76B1"/>
    <w:p w:rsidR="008547E8" w:rsidRDefault="008547E8" w:rsidP="00DB76B1"/>
    <w:p w:rsidR="008547E8" w:rsidRPr="00B853FA" w:rsidRDefault="008547E8" w:rsidP="00DB76B1">
      <w:pPr>
        <w:rPr>
          <w:b/>
          <w:sz w:val="28"/>
          <w:szCs w:val="28"/>
        </w:rPr>
      </w:pPr>
      <w:r>
        <w:rPr>
          <w:noProof/>
        </w:rPr>
        <w:pict>
          <v:shape id="_x0000_s1046" type="#_x0000_t202" style="position:absolute;margin-left:18pt;margin-top:-45pt;width:108pt;height:27pt;z-index:251668480">
            <v:textbox>
              <w:txbxContent>
                <w:p w:rsidR="008547E8" w:rsidRPr="00DE2BB1" w:rsidRDefault="008547E8" w:rsidP="00DE2BB1">
                  <w:pPr>
                    <w:rPr>
                      <w:sz w:val="20"/>
                      <w:szCs w:val="20"/>
                    </w:rPr>
                  </w:pPr>
                  <w:r>
                    <w:t>Worksheet 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75" alt="" style="position:absolute;margin-left:395.95pt;margin-top:-63pt;width:112.55pt;height:207pt;z-index:-251658240" wrapcoords="-144 0 -144 21522 21600 21522 21600 0 -144 0">
            <v:imagedata r:id="rId20" o:title=""/>
            <w10:wrap type="tight"/>
          </v:shape>
        </w:pict>
      </w:r>
      <w:r w:rsidRPr="00B853FA">
        <w:rPr>
          <w:b/>
          <w:sz w:val="28"/>
          <w:szCs w:val="28"/>
        </w:rPr>
        <w:t>The Beggar and the Faithful Dog: 694-695</w:t>
      </w:r>
    </w:p>
    <w:p w:rsidR="008547E8" w:rsidRDefault="008547E8" w:rsidP="00DB76B1">
      <w:pPr>
        <w:numPr>
          <w:ilvl w:val="0"/>
          <w:numId w:val="12"/>
        </w:numPr>
      </w:pPr>
      <w:r>
        <w:t>How do Eurycleia and Penelope react to Telemachu’s return?</w:t>
      </w:r>
    </w:p>
    <w:p w:rsidR="008547E8" w:rsidRDefault="008547E8" w:rsidP="00DB76B1"/>
    <w:p w:rsidR="008547E8" w:rsidRDefault="008547E8" w:rsidP="00DB76B1">
      <w:pPr>
        <w:numPr>
          <w:ilvl w:val="0"/>
          <w:numId w:val="12"/>
        </w:numPr>
      </w:pPr>
      <w:r>
        <w:t>What did the soothsayer (fortune-teller) inform Penelope?</w:t>
      </w:r>
    </w:p>
    <w:p w:rsidR="008547E8" w:rsidRDefault="008547E8" w:rsidP="00DB76B1"/>
    <w:p w:rsidR="008547E8" w:rsidRDefault="008547E8" w:rsidP="00DB76B1">
      <w:pPr>
        <w:numPr>
          <w:ilvl w:val="0"/>
          <w:numId w:val="12"/>
        </w:numPr>
      </w:pPr>
      <w:r>
        <w:t>Who is Odysseus disguised as on his return home?</w:t>
      </w:r>
    </w:p>
    <w:p w:rsidR="008547E8" w:rsidRDefault="008547E8" w:rsidP="00DB76B1"/>
    <w:p w:rsidR="008547E8" w:rsidRDefault="008547E8" w:rsidP="00DB76B1">
      <w:pPr>
        <w:numPr>
          <w:ilvl w:val="0"/>
          <w:numId w:val="12"/>
        </w:numPr>
      </w:pPr>
      <w:r>
        <w:t>What is the name of Odysseus’s old dog?</w:t>
      </w:r>
    </w:p>
    <w:p w:rsidR="008547E8" w:rsidRDefault="008547E8" w:rsidP="00DB76B1"/>
    <w:p w:rsidR="008547E8" w:rsidRDefault="008547E8" w:rsidP="00DB76B1">
      <w:pPr>
        <w:numPr>
          <w:ilvl w:val="0"/>
          <w:numId w:val="12"/>
        </w:numPr>
      </w:pPr>
      <w:r>
        <w:t>How old is the dog?</w:t>
      </w:r>
    </w:p>
    <w:p w:rsidR="008547E8" w:rsidRDefault="008547E8" w:rsidP="00DB76B1"/>
    <w:p w:rsidR="008547E8" w:rsidRDefault="008547E8" w:rsidP="00DB76B1">
      <w:pPr>
        <w:numPr>
          <w:ilvl w:val="0"/>
          <w:numId w:val="12"/>
        </w:numPr>
      </w:pPr>
      <w:r>
        <w:t>Where was the dog lying when Odysseus found him?</w:t>
      </w:r>
    </w:p>
    <w:p w:rsidR="008547E8" w:rsidRDefault="008547E8" w:rsidP="00DB76B1"/>
    <w:p w:rsidR="008547E8" w:rsidRDefault="008547E8" w:rsidP="00DB76B1">
      <w:pPr>
        <w:numPr>
          <w:ilvl w:val="0"/>
          <w:numId w:val="12"/>
        </w:numPr>
      </w:pPr>
      <w:r>
        <w:t>What does the dog do when he recognizes Odysseus? What happens after he sees him?</w:t>
      </w:r>
    </w:p>
    <w:p w:rsidR="008547E8" w:rsidRDefault="008547E8" w:rsidP="00DB76B1"/>
    <w:p w:rsidR="008547E8" w:rsidRDefault="008547E8" w:rsidP="00DB76B1">
      <w:pPr>
        <w:numPr>
          <w:ilvl w:val="0"/>
          <w:numId w:val="12"/>
        </w:numPr>
      </w:pPr>
      <w:r>
        <w:t>What do the suitors do to the beggar?</w:t>
      </w:r>
    </w:p>
    <w:p w:rsidR="008547E8" w:rsidRDefault="008547E8" w:rsidP="00DB76B1"/>
    <w:p w:rsidR="008547E8" w:rsidRDefault="008547E8" w:rsidP="00DB76B1">
      <w:pPr>
        <w:numPr>
          <w:ilvl w:val="0"/>
          <w:numId w:val="12"/>
        </w:numPr>
      </w:pPr>
      <w:r>
        <w:t>Why is Penelope supportive of the beggar?</w:t>
      </w:r>
    </w:p>
    <w:p w:rsidR="008547E8" w:rsidRDefault="008547E8" w:rsidP="00DB76B1"/>
    <w:p w:rsidR="008547E8" w:rsidRDefault="008547E8" w:rsidP="00DB76B1">
      <w:pPr>
        <w:numPr>
          <w:ilvl w:val="0"/>
          <w:numId w:val="12"/>
        </w:numPr>
      </w:pPr>
      <w:r>
        <w:t>What does Penelope say to Telemachus in Book 18?</w:t>
      </w:r>
    </w:p>
    <w:p w:rsidR="008547E8" w:rsidRDefault="008547E8" w:rsidP="00DB76B1"/>
    <w:p w:rsidR="008547E8" w:rsidRPr="00B853FA" w:rsidRDefault="008547E8" w:rsidP="00DB76B1">
      <w:pPr>
        <w:rPr>
          <w:b/>
          <w:sz w:val="28"/>
          <w:szCs w:val="28"/>
        </w:rPr>
      </w:pPr>
      <w:r w:rsidRPr="00B853FA">
        <w:rPr>
          <w:b/>
          <w:sz w:val="28"/>
          <w:szCs w:val="28"/>
        </w:rPr>
        <w:t>The Epic Continues: page 696</w:t>
      </w:r>
    </w:p>
    <w:p w:rsidR="008547E8" w:rsidRDefault="008547E8" w:rsidP="00B853FA">
      <w:pPr>
        <w:numPr>
          <w:ilvl w:val="0"/>
          <w:numId w:val="13"/>
        </w:numPr>
      </w:pPr>
      <w:r>
        <w:t>What is the problem with the maids?</w:t>
      </w:r>
    </w:p>
    <w:p w:rsidR="008547E8" w:rsidRDefault="008547E8" w:rsidP="00B853FA"/>
    <w:p w:rsidR="008547E8" w:rsidRDefault="008547E8" w:rsidP="00B853FA">
      <w:pPr>
        <w:numPr>
          <w:ilvl w:val="0"/>
          <w:numId w:val="13"/>
        </w:numPr>
      </w:pPr>
      <w:r>
        <w:t>What does Penelope ask Odysseus, the beggar in disguise?</w:t>
      </w:r>
    </w:p>
    <w:p w:rsidR="008547E8" w:rsidRDefault="008547E8" w:rsidP="00B853FA"/>
    <w:p w:rsidR="008547E8" w:rsidRDefault="008547E8" w:rsidP="00B853FA">
      <w:pPr>
        <w:numPr>
          <w:ilvl w:val="0"/>
          <w:numId w:val="13"/>
        </w:numPr>
      </w:pPr>
      <w:r>
        <w:t>What does Odysseus request that Penelope not ask him about?</w:t>
      </w:r>
    </w:p>
    <w:p w:rsidR="008547E8" w:rsidRDefault="008547E8" w:rsidP="00B853FA"/>
    <w:p w:rsidR="008547E8" w:rsidRDefault="008547E8" w:rsidP="00B853FA">
      <w:pPr>
        <w:numPr>
          <w:ilvl w:val="0"/>
          <w:numId w:val="13"/>
        </w:numPr>
      </w:pPr>
      <w:r>
        <w:t>What would make Penelope happy?</w:t>
      </w:r>
    </w:p>
    <w:p w:rsidR="008547E8" w:rsidRDefault="008547E8" w:rsidP="00B853FA"/>
    <w:p w:rsidR="008547E8" w:rsidRDefault="008547E8" w:rsidP="00B853FA">
      <w:pPr>
        <w:numPr>
          <w:ilvl w:val="0"/>
          <w:numId w:val="13"/>
        </w:numPr>
      </w:pPr>
      <w:r>
        <w:t>What does Penelope tell Odysseus about the suitors?</w:t>
      </w:r>
    </w:p>
    <w:p w:rsidR="008547E8" w:rsidRDefault="008547E8" w:rsidP="00B853FA"/>
    <w:p w:rsidR="008547E8" w:rsidRDefault="008547E8" w:rsidP="00B853FA">
      <w:pPr>
        <w:numPr>
          <w:ilvl w:val="0"/>
          <w:numId w:val="13"/>
        </w:numPr>
      </w:pPr>
      <w:r>
        <w:t>How does Penelope feel about marrying one of the suitors?</w:t>
      </w:r>
    </w:p>
    <w:p w:rsidR="008547E8" w:rsidRDefault="008547E8" w:rsidP="00B853FA"/>
    <w:p w:rsidR="008547E8" w:rsidRDefault="008547E8" w:rsidP="00B853FA">
      <w:pPr>
        <w:numPr>
          <w:ilvl w:val="0"/>
          <w:numId w:val="13"/>
        </w:numPr>
      </w:pPr>
      <w:r>
        <w:t>What does the beggar tell Penelope about Odysseus?</w:t>
      </w:r>
    </w:p>
    <w:p w:rsidR="008547E8" w:rsidRDefault="008547E8" w:rsidP="00B853FA"/>
    <w:p w:rsidR="008547E8" w:rsidRDefault="008547E8" w:rsidP="00B853FA">
      <w:pPr>
        <w:numPr>
          <w:ilvl w:val="0"/>
          <w:numId w:val="13"/>
        </w:numPr>
      </w:pPr>
      <w:r>
        <w:t>What does Eurycleia say to Odysseus?</w:t>
      </w:r>
    </w:p>
    <w:p w:rsidR="008547E8" w:rsidRDefault="008547E8" w:rsidP="00B853FA"/>
    <w:p w:rsidR="008547E8" w:rsidRDefault="008547E8" w:rsidP="00B853FA">
      <w:pPr>
        <w:numPr>
          <w:ilvl w:val="0"/>
          <w:numId w:val="13"/>
        </w:numPr>
      </w:pPr>
      <w:r>
        <w:t>How does Odysseus respond to Eurycleia?</w:t>
      </w:r>
    </w:p>
    <w:p w:rsidR="008547E8" w:rsidRDefault="008547E8" w:rsidP="00B853FA"/>
    <w:p w:rsidR="008547E8" w:rsidRDefault="008547E8" w:rsidP="00B853FA">
      <w:pPr>
        <w:numPr>
          <w:ilvl w:val="0"/>
          <w:numId w:val="13"/>
        </w:numPr>
      </w:pPr>
      <w:r>
        <w:t>What did Eurycleia recognize on Odysseus’s thigh?</w:t>
      </w:r>
    </w:p>
    <w:p w:rsidR="008547E8" w:rsidRDefault="008547E8" w:rsidP="00B853FA"/>
    <w:p w:rsidR="008547E8" w:rsidRDefault="008547E8" w:rsidP="00B853FA">
      <w:pPr>
        <w:numPr>
          <w:ilvl w:val="0"/>
          <w:numId w:val="13"/>
        </w:numPr>
      </w:pPr>
      <w:r>
        <w:t>What secret must Eurycleia keep?</w:t>
      </w:r>
    </w:p>
    <w:p w:rsidR="008547E8" w:rsidRDefault="008547E8" w:rsidP="00B853FA"/>
    <w:p w:rsidR="008547E8" w:rsidRDefault="008547E8" w:rsidP="00B853FA">
      <w:pPr>
        <w:numPr>
          <w:ilvl w:val="0"/>
          <w:numId w:val="13"/>
        </w:numPr>
      </w:pPr>
      <w:r>
        <w:t>Explain the spell Athena cast on Penelope?</w:t>
      </w:r>
    </w:p>
    <w:p w:rsidR="008547E8" w:rsidRDefault="008547E8" w:rsidP="0004667B">
      <w:r>
        <w:rPr>
          <w:noProof/>
        </w:rPr>
        <w:pict>
          <v:shape id="_x0000_s1048" type="#_x0000_t202" style="position:absolute;margin-left:9pt;margin-top:-36pt;width:108pt;height:27pt;z-index:251669504">
            <v:textbox>
              <w:txbxContent>
                <w:p w:rsidR="008547E8" w:rsidRPr="00DE2BB1" w:rsidRDefault="008547E8" w:rsidP="00DE2BB1">
                  <w:pPr>
                    <w:rPr>
                      <w:sz w:val="20"/>
                      <w:szCs w:val="20"/>
                    </w:rPr>
                  </w:pPr>
                  <w:r>
                    <w:t>Worksheet 5</w:t>
                  </w:r>
                </w:p>
              </w:txbxContent>
            </v:textbox>
          </v:shape>
        </w:pict>
      </w:r>
    </w:p>
    <w:p w:rsidR="008547E8" w:rsidRPr="00F17302" w:rsidRDefault="008547E8" w:rsidP="0004667B">
      <w:pPr>
        <w:rPr>
          <w:b/>
          <w:sz w:val="28"/>
          <w:szCs w:val="28"/>
        </w:rPr>
      </w:pPr>
      <w:r w:rsidRPr="00F17302">
        <w:rPr>
          <w:b/>
          <w:sz w:val="28"/>
          <w:szCs w:val="28"/>
        </w:rPr>
        <w:t>The Test of the Great Bow: page698-699</w:t>
      </w:r>
    </w:p>
    <w:p w:rsidR="008547E8" w:rsidRDefault="008547E8" w:rsidP="0004667B">
      <w:pPr>
        <w:numPr>
          <w:ilvl w:val="0"/>
          <w:numId w:val="14"/>
        </w:numPr>
      </w:pPr>
      <w:r>
        <w:rPr>
          <w:noProof/>
        </w:rPr>
        <w:pict>
          <v:shape id="_x0000_s1049" type="#_x0000_t75" alt="" href="http://www.google.com/imgres?q=test+of+the+great+bow+odyssey&amp;um=1&amp;hl=en&amp;safe=active&amp;sa=N&amp;qscrl=1&amp;rlz=1T4ADFA_enUS455US456&amp;biw=1024&amp;bih=569&amp;tbm=isch&amp;tbnid=9jRDsnSFMBvwGM:&amp;imgrefurl=http://www.englishisnotforsissies.org/OdysseyCompletion2007-2008.html&amp;docid=GF6v_wEgitI9UM&amp;imgurl=http://www.englishisnotforsissies.org/Odysseus_and_his_bow.jpg&amp;w=291&amp;h=351&amp;ei=-cs0UYHNEoXLyAGJnIC4BA&amp;zoom=1&amp;iact=hc&amp;vpx=545&amp;vpy=2&amp;dur=62&amp;hovh=247&amp;hovw=204&amp;tx=126&amp;ty=31&amp;sig=116117414093801546777&amp;page=2&amp;tbnh=151&amp;tbnw=125&amp;start=15&amp;ndsp=25&amp;ved=1t:429,r:19,s:0," style="position:absolute;left:0;text-align:left;margin-left:401.5pt;margin-top:6.1pt;width:111.5pt;height:135pt;z-index:-251657216" wrapcoords="-145 0 -145 21480 21600 21480 21600 0 -145 0" o:button="t">
            <v:imagedata r:id="rId21" o:title=""/>
            <w10:wrap type="tight"/>
          </v:shape>
        </w:pict>
      </w:r>
      <w:r>
        <w:t>What does Penelope take out of the storage room?</w:t>
      </w:r>
    </w:p>
    <w:p w:rsidR="008547E8" w:rsidRDefault="008547E8" w:rsidP="0004667B"/>
    <w:p w:rsidR="008547E8" w:rsidRDefault="008547E8" w:rsidP="0004667B">
      <w:pPr>
        <w:numPr>
          <w:ilvl w:val="0"/>
          <w:numId w:val="14"/>
        </w:numPr>
      </w:pPr>
      <w:r>
        <w:t>What is the prize for the suitor who wins the contest?</w:t>
      </w:r>
    </w:p>
    <w:p w:rsidR="008547E8" w:rsidRDefault="008547E8" w:rsidP="0004667B"/>
    <w:p w:rsidR="008547E8" w:rsidRDefault="008547E8" w:rsidP="0004667B">
      <w:pPr>
        <w:numPr>
          <w:ilvl w:val="0"/>
          <w:numId w:val="14"/>
        </w:numPr>
      </w:pPr>
      <w:r>
        <w:t>Explain the test the suitors must pass in order to win the test?</w:t>
      </w:r>
    </w:p>
    <w:p w:rsidR="008547E8" w:rsidRDefault="008547E8" w:rsidP="0004667B"/>
    <w:p w:rsidR="008547E8" w:rsidRDefault="008547E8" w:rsidP="0004667B">
      <w:pPr>
        <w:numPr>
          <w:ilvl w:val="0"/>
          <w:numId w:val="14"/>
        </w:numPr>
      </w:pPr>
      <w:r>
        <w:t>Who does Odysseus, the beggar, talk to outside?</w:t>
      </w:r>
    </w:p>
    <w:p w:rsidR="008547E8" w:rsidRDefault="008547E8" w:rsidP="0004667B"/>
    <w:p w:rsidR="008547E8" w:rsidRDefault="008547E8" w:rsidP="0004667B">
      <w:pPr>
        <w:numPr>
          <w:ilvl w:val="0"/>
          <w:numId w:val="14"/>
        </w:numPr>
      </w:pPr>
      <w:r>
        <w:t>What does Odysseus, the beggar, reveal about his identity?</w:t>
      </w:r>
    </w:p>
    <w:p w:rsidR="008547E8" w:rsidRDefault="008547E8" w:rsidP="0004667B"/>
    <w:p w:rsidR="008547E8" w:rsidRDefault="008547E8" w:rsidP="0004667B">
      <w:pPr>
        <w:numPr>
          <w:ilvl w:val="0"/>
          <w:numId w:val="14"/>
        </w:numPr>
      </w:pPr>
      <w:r>
        <w:t>What orders does Odysseus give to Eumaeus and Philoteus?</w:t>
      </w:r>
    </w:p>
    <w:p w:rsidR="008547E8" w:rsidRDefault="008547E8" w:rsidP="0004667B"/>
    <w:p w:rsidR="008547E8" w:rsidRDefault="008547E8" w:rsidP="0004667B">
      <w:pPr>
        <w:numPr>
          <w:ilvl w:val="0"/>
          <w:numId w:val="14"/>
        </w:numPr>
      </w:pPr>
      <w:r>
        <w:t>Who allows Odysseus the test of the great bow?</w:t>
      </w:r>
    </w:p>
    <w:p w:rsidR="008547E8" w:rsidRDefault="008547E8" w:rsidP="0004667B"/>
    <w:p w:rsidR="008547E8" w:rsidRDefault="008547E8" w:rsidP="0004667B">
      <w:pPr>
        <w:numPr>
          <w:ilvl w:val="0"/>
          <w:numId w:val="14"/>
        </w:numPr>
      </w:pPr>
      <w:r>
        <w:t>What does Odysseus tell Eumaeus to do with Penelope and the maids?</w:t>
      </w:r>
    </w:p>
    <w:p w:rsidR="008547E8" w:rsidRDefault="008547E8" w:rsidP="0004667B"/>
    <w:p w:rsidR="008547E8" w:rsidRDefault="008547E8" w:rsidP="0004667B">
      <w:pPr>
        <w:numPr>
          <w:ilvl w:val="0"/>
          <w:numId w:val="14"/>
        </w:numPr>
      </w:pPr>
      <w:r>
        <w:t>What did Odysseus tell Telemachus to do with the suitor’s weapons?</w:t>
      </w:r>
    </w:p>
    <w:p w:rsidR="008547E8" w:rsidRDefault="008547E8" w:rsidP="0004667B"/>
    <w:p w:rsidR="008547E8" w:rsidRDefault="008547E8" w:rsidP="0004667B">
      <w:pPr>
        <w:numPr>
          <w:ilvl w:val="0"/>
          <w:numId w:val="14"/>
        </w:numPr>
      </w:pPr>
      <w:r>
        <w:t>Who stands next to Odysseus as a sign of his willingness to help him defeat the suitors?</w:t>
      </w:r>
    </w:p>
    <w:p w:rsidR="008547E8" w:rsidRDefault="008547E8" w:rsidP="0004667B"/>
    <w:p w:rsidR="008547E8" w:rsidRDefault="008547E8" w:rsidP="0004667B"/>
    <w:p w:rsidR="008547E8" w:rsidRPr="00F17302" w:rsidRDefault="008547E8" w:rsidP="0004667B">
      <w:pPr>
        <w:rPr>
          <w:b/>
          <w:sz w:val="28"/>
          <w:szCs w:val="28"/>
        </w:rPr>
      </w:pPr>
      <w:r w:rsidRPr="00F17302">
        <w:rPr>
          <w:b/>
          <w:sz w:val="28"/>
          <w:szCs w:val="28"/>
        </w:rPr>
        <w:t>Death at the Palace: page703-705</w:t>
      </w:r>
    </w:p>
    <w:p w:rsidR="008547E8" w:rsidRDefault="008547E8" w:rsidP="0004667B">
      <w:pPr>
        <w:numPr>
          <w:ilvl w:val="0"/>
          <w:numId w:val="15"/>
        </w:numPr>
      </w:pPr>
      <w:r>
        <w:t>How many suitors must Odysseus kill?</w:t>
      </w:r>
    </w:p>
    <w:p w:rsidR="008547E8" w:rsidRDefault="008547E8" w:rsidP="0004667B"/>
    <w:p w:rsidR="008547E8" w:rsidRDefault="008547E8" w:rsidP="0004667B">
      <w:pPr>
        <w:numPr>
          <w:ilvl w:val="0"/>
          <w:numId w:val="15"/>
        </w:numPr>
      </w:pPr>
      <w:r>
        <w:t>Who is Antinous? Why doesn’t Odysseus like him?</w:t>
      </w:r>
    </w:p>
    <w:p w:rsidR="008547E8" w:rsidRDefault="008547E8" w:rsidP="0004667B"/>
    <w:p w:rsidR="008547E8" w:rsidRDefault="008547E8" w:rsidP="0004667B">
      <w:pPr>
        <w:numPr>
          <w:ilvl w:val="0"/>
          <w:numId w:val="15"/>
        </w:numPr>
      </w:pPr>
      <w:r>
        <w:t>What are the reasons Odysseus provides for killing the suitors?</w:t>
      </w:r>
    </w:p>
    <w:p w:rsidR="008547E8" w:rsidRDefault="008547E8" w:rsidP="0004667B"/>
    <w:p w:rsidR="008547E8" w:rsidRDefault="008547E8" w:rsidP="0004667B">
      <w:pPr>
        <w:numPr>
          <w:ilvl w:val="0"/>
          <w:numId w:val="15"/>
        </w:numPr>
      </w:pPr>
      <w:r>
        <w:t>What deal does Eurymachus try to make with Odysseus?</w:t>
      </w:r>
    </w:p>
    <w:p w:rsidR="008547E8" w:rsidRDefault="008547E8" w:rsidP="0004667B"/>
    <w:p w:rsidR="008547E8" w:rsidRDefault="008547E8" w:rsidP="0004667B">
      <w:pPr>
        <w:numPr>
          <w:ilvl w:val="0"/>
          <w:numId w:val="15"/>
        </w:numPr>
      </w:pPr>
      <w:r>
        <w:t>What goddess shows up to help?</w:t>
      </w:r>
    </w:p>
    <w:p w:rsidR="008547E8" w:rsidRDefault="008547E8" w:rsidP="0004667B"/>
    <w:p w:rsidR="008547E8" w:rsidRDefault="008547E8" w:rsidP="0004667B">
      <w:pPr>
        <w:numPr>
          <w:ilvl w:val="0"/>
          <w:numId w:val="15"/>
        </w:numPr>
      </w:pPr>
      <w:r>
        <w:t>What order does Odysseus give the maids? What does he do to them?</w:t>
      </w:r>
    </w:p>
    <w:p w:rsidR="008547E8" w:rsidRDefault="008547E8" w:rsidP="001E4A55"/>
    <w:p w:rsidR="008547E8" w:rsidRDefault="008547E8" w:rsidP="001E4A55"/>
    <w:p w:rsidR="008547E8" w:rsidRDefault="008547E8" w:rsidP="001E4A55">
      <w:r>
        <w:rPr>
          <w:noProof/>
        </w:rPr>
        <w:pict>
          <v:shape id="_x0000_s1050" type="#_x0000_t75" alt="" style="position:absolute;margin-left:63pt;margin-top:11.05pt;width:297pt;height:142.3pt;z-index:-251656192" wrapcoords="-55 0 -55 21486 21600 21486 21600 0 -55 0">
            <v:imagedata r:id="rId22" o:title=""/>
            <w10:wrap type="tight"/>
          </v:shape>
        </w:pict>
      </w:r>
    </w:p>
    <w:p w:rsidR="008547E8" w:rsidRDefault="008547E8" w:rsidP="001E4A55"/>
    <w:p w:rsidR="008547E8" w:rsidRDefault="008547E8" w:rsidP="001E4A55"/>
    <w:p w:rsidR="008547E8" w:rsidRDefault="008547E8" w:rsidP="001E4A55"/>
    <w:p w:rsidR="008547E8" w:rsidRDefault="008547E8" w:rsidP="001E4A55"/>
    <w:p w:rsidR="008547E8" w:rsidRDefault="008547E8" w:rsidP="001E4A55"/>
    <w:p w:rsidR="008547E8" w:rsidRDefault="008547E8" w:rsidP="001E4A55"/>
    <w:p w:rsidR="008547E8" w:rsidRDefault="008547E8" w:rsidP="001E4A55"/>
    <w:p w:rsidR="008547E8" w:rsidRPr="001E4A55" w:rsidRDefault="008547E8" w:rsidP="0004667B">
      <w:pPr>
        <w:rPr>
          <w:b/>
          <w:sz w:val="28"/>
          <w:szCs w:val="28"/>
        </w:rPr>
      </w:pPr>
      <w:r>
        <w:rPr>
          <w:noProof/>
        </w:rPr>
        <w:pict>
          <v:shape id="_x0000_s1051" type="#_x0000_t202" style="position:absolute;margin-left:9pt;margin-top:-45pt;width:108pt;height:27pt;z-index:251670528">
            <v:textbox>
              <w:txbxContent>
                <w:p w:rsidR="008547E8" w:rsidRPr="00DE2BB1" w:rsidRDefault="008547E8" w:rsidP="00DE2BB1">
                  <w:pPr>
                    <w:rPr>
                      <w:sz w:val="20"/>
                      <w:szCs w:val="20"/>
                    </w:rPr>
                  </w:pPr>
                  <w:r>
                    <w:t>Worksheet 5</w:t>
                  </w:r>
                </w:p>
              </w:txbxContent>
            </v:textbox>
          </v:shape>
        </w:pict>
      </w:r>
      <w:r w:rsidRPr="001E4A55">
        <w:rPr>
          <w:b/>
          <w:sz w:val="28"/>
          <w:szCs w:val="28"/>
        </w:rPr>
        <w:t>Odysseus and Penelope: page706-709</w:t>
      </w:r>
    </w:p>
    <w:p w:rsidR="008547E8" w:rsidRDefault="008547E8" w:rsidP="001E4A55">
      <w:pPr>
        <w:numPr>
          <w:ilvl w:val="0"/>
          <w:numId w:val="16"/>
        </w:numPr>
      </w:pPr>
      <w:r>
        <w:t>Why does Penelope feel the need to test her husband?</w:t>
      </w:r>
    </w:p>
    <w:p w:rsidR="008547E8" w:rsidRDefault="008547E8" w:rsidP="001E4A55"/>
    <w:p w:rsidR="008547E8" w:rsidRDefault="008547E8" w:rsidP="001E4A55">
      <w:pPr>
        <w:numPr>
          <w:ilvl w:val="0"/>
          <w:numId w:val="16"/>
        </w:numPr>
      </w:pPr>
      <w:r>
        <w:t>What cruel comments does Telemachus make to his mother?</w:t>
      </w:r>
    </w:p>
    <w:p w:rsidR="008547E8" w:rsidRDefault="008547E8" w:rsidP="001E4A55"/>
    <w:p w:rsidR="008547E8" w:rsidRDefault="008547E8" w:rsidP="001E4A55">
      <w:pPr>
        <w:numPr>
          <w:ilvl w:val="0"/>
          <w:numId w:val="16"/>
        </w:numPr>
      </w:pPr>
      <w:r>
        <w:t>How does Penelope respond to Telemachus?</w:t>
      </w:r>
    </w:p>
    <w:p w:rsidR="008547E8" w:rsidRDefault="008547E8" w:rsidP="001E4A55"/>
    <w:p w:rsidR="008547E8" w:rsidRDefault="008547E8" w:rsidP="001E4A55">
      <w:pPr>
        <w:numPr>
          <w:ilvl w:val="0"/>
          <w:numId w:val="16"/>
        </w:numPr>
      </w:pPr>
      <w:r>
        <w:t>How does Odysseus appear after his bath?</w:t>
      </w:r>
    </w:p>
    <w:p w:rsidR="008547E8" w:rsidRDefault="008547E8" w:rsidP="001E4A55"/>
    <w:p w:rsidR="008547E8" w:rsidRDefault="008547E8" w:rsidP="001E4A55">
      <w:pPr>
        <w:numPr>
          <w:ilvl w:val="0"/>
          <w:numId w:val="16"/>
        </w:numPr>
      </w:pPr>
      <w:r>
        <w:t>Where does Penelope tell Eurycleia to put the marriage bed?</w:t>
      </w:r>
    </w:p>
    <w:p w:rsidR="008547E8" w:rsidRDefault="008547E8" w:rsidP="001E4A55"/>
    <w:p w:rsidR="008547E8" w:rsidRDefault="008547E8" w:rsidP="001E4A55">
      <w:pPr>
        <w:numPr>
          <w:ilvl w:val="0"/>
          <w:numId w:val="16"/>
        </w:numPr>
      </w:pPr>
      <w:r>
        <w:t>Why does Odysseus become upset when Penelope makes her request?</w:t>
      </w:r>
    </w:p>
    <w:p w:rsidR="008547E8" w:rsidRDefault="008547E8" w:rsidP="001E4A55"/>
    <w:p w:rsidR="008547E8" w:rsidRDefault="008547E8" w:rsidP="001E4A55">
      <w:pPr>
        <w:numPr>
          <w:ilvl w:val="0"/>
          <w:numId w:val="16"/>
        </w:numPr>
      </w:pPr>
      <w:r>
        <w:t>What was one of the legs of the bed made out of?</w:t>
      </w:r>
    </w:p>
    <w:p w:rsidR="008547E8" w:rsidRDefault="008547E8" w:rsidP="001E4A55"/>
    <w:p w:rsidR="008547E8" w:rsidRDefault="008547E8" w:rsidP="001E4A55">
      <w:pPr>
        <w:numPr>
          <w:ilvl w:val="0"/>
          <w:numId w:val="16"/>
        </w:numPr>
      </w:pPr>
      <w:r>
        <w:t>What was built around the bed?</w:t>
      </w:r>
    </w:p>
    <w:p w:rsidR="008547E8" w:rsidRDefault="008547E8" w:rsidP="001E4A55"/>
    <w:p w:rsidR="008547E8" w:rsidRDefault="008547E8" w:rsidP="001E4A55">
      <w:pPr>
        <w:numPr>
          <w:ilvl w:val="0"/>
          <w:numId w:val="16"/>
        </w:numPr>
      </w:pPr>
      <w:r>
        <w:t>What would someone had to have done in order to move the bed?</w:t>
      </w:r>
    </w:p>
    <w:p w:rsidR="008547E8" w:rsidRDefault="008547E8" w:rsidP="001E4A55"/>
    <w:p w:rsidR="008547E8" w:rsidRDefault="008547E8" w:rsidP="001E4A55">
      <w:pPr>
        <w:numPr>
          <w:ilvl w:val="0"/>
          <w:numId w:val="16"/>
        </w:numPr>
      </w:pPr>
      <w:r>
        <w:t>How do Odysseus and Penelope act toward one another at the end?</w:t>
      </w:r>
    </w:p>
    <w:p w:rsidR="008547E8" w:rsidRDefault="008547E8" w:rsidP="00F17302"/>
    <w:p w:rsidR="008547E8" w:rsidRDefault="008547E8" w:rsidP="00F17302"/>
    <w:p w:rsidR="008547E8" w:rsidRDefault="008547E8" w:rsidP="00F17302"/>
    <w:p w:rsidR="008547E8" w:rsidRDefault="008547E8" w:rsidP="00F17302"/>
    <w:p w:rsidR="008547E8" w:rsidRPr="003950FE" w:rsidRDefault="008547E8" w:rsidP="00F17302"/>
    <w:sectPr w:rsidR="008547E8" w:rsidRPr="003950FE" w:rsidSect="007C6B52">
      <w:footerReference w:type="even" r:id="rId23"/>
      <w:footerReference w:type="default" r:id="rId2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7E8" w:rsidRDefault="008547E8">
      <w:r>
        <w:separator/>
      </w:r>
    </w:p>
  </w:endnote>
  <w:endnote w:type="continuationSeparator" w:id="0">
    <w:p w:rsidR="008547E8" w:rsidRDefault="008547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7E8" w:rsidRDefault="008547E8" w:rsidP="00F821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547E8" w:rsidRDefault="008547E8" w:rsidP="005B465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7E8" w:rsidRDefault="008547E8" w:rsidP="00F821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8547E8" w:rsidRDefault="008547E8" w:rsidP="005B4657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7E8" w:rsidRDefault="008547E8">
      <w:r>
        <w:separator/>
      </w:r>
    </w:p>
  </w:footnote>
  <w:footnote w:type="continuationSeparator" w:id="0">
    <w:p w:rsidR="008547E8" w:rsidRDefault="008547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50D26"/>
    <w:multiLevelType w:val="hybridMultilevel"/>
    <w:tmpl w:val="5EBCD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75B77A3"/>
    <w:multiLevelType w:val="hybridMultilevel"/>
    <w:tmpl w:val="BE6487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8795A2E"/>
    <w:multiLevelType w:val="hybridMultilevel"/>
    <w:tmpl w:val="EDFA44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F440418"/>
    <w:multiLevelType w:val="hybridMultilevel"/>
    <w:tmpl w:val="7D6ABD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23A2564"/>
    <w:multiLevelType w:val="hybridMultilevel"/>
    <w:tmpl w:val="1C16D7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3B37C84"/>
    <w:multiLevelType w:val="hybridMultilevel"/>
    <w:tmpl w:val="08B0B9E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2D4588D"/>
    <w:multiLevelType w:val="hybridMultilevel"/>
    <w:tmpl w:val="AB766F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5C9543E"/>
    <w:multiLevelType w:val="hybridMultilevel"/>
    <w:tmpl w:val="1BF25F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6055589"/>
    <w:multiLevelType w:val="hybridMultilevel"/>
    <w:tmpl w:val="3D6E1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97223B6"/>
    <w:multiLevelType w:val="hybridMultilevel"/>
    <w:tmpl w:val="F48C40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BEC3BDE"/>
    <w:multiLevelType w:val="hybridMultilevel"/>
    <w:tmpl w:val="687CE6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8C35BA0"/>
    <w:multiLevelType w:val="hybridMultilevel"/>
    <w:tmpl w:val="3522D8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AC974A5"/>
    <w:multiLevelType w:val="hybridMultilevel"/>
    <w:tmpl w:val="8DAEEC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8D7260C"/>
    <w:multiLevelType w:val="hybridMultilevel"/>
    <w:tmpl w:val="9D3EB8E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9A50D83"/>
    <w:multiLevelType w:val="hybridMultilevel"/>
    <w:tmpl w:val="EA509C0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CC90B2E"/>
    <w:multiLevelType w:val="hybridMultilevel"/>
    <w:tmpl w:val="B5F05B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13"/>
  </w:num>
  <w:num w:numId="5">
    <w:abstractNumId w:val="14"/>
  </w:num>
  <w:num w:numId="6">
    <w:abstractNumId w:val="7"/>
  </w:num>
  <w:num w:numId="7">
    <w:abstractNumId w:val="8"/>
  </w:num>
  <w:num w:numId="8">
    <w:abstractNumId w:val="9"/>
  </w:num>
  <w:num w:numId="9">
    <w:abstractNumId w:val="4"/>
  </w:num>
  <w:num w:numId="10">
    <w:abstractNumId w:val="10"/>
  </w:num>
  <w:num w:numId="11">
    <w:abstractNumId w:val="15"/>
  </w:num>
  <w:num w:numId="12">
    <w:abstractNumId w:val="2"/>
  </w:num>
  <w:num w:numId="13">
    <w:abstractNumId w:val="11"/>
  </w:num>
  <w:num w:numId="14">
    <w:abstractNumId w:val="12"/>
  </w:num>
  <w:num w:numId="15">
    <w:abstractNumId w:val="6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64B9"/>
    <w:rsid w:val="000052D6"/>
    <w:rsid w:val="0004667B"/>
    <w:rsid w:val="00107E20"/>
    <w:rsid w:val="001664B9"/>
    <w:rsid w:val="00171D95"/>
    <w:rsid w:val="001C5809"/>
    <w:rsid w:val="001E4A55"/>
    <w:rsid w:val="001E77E8"/>
    <w:rsid w:val="00393CE9"/>
    <w:rsid w:val="003950FE"/>
    <w:rsid w:val="004009DC"/>
    <w:rsid w:val="00416F21"/>
    <w:rsid w:val="0049475E"/>
    <w:rsid w:val="004C4F42"/>
    <w:rsid w:val="005728DD"/>
    <w:rsid w:val="0057336E"/>
    <w:rsid w:val="005B4657"/>
    <w:rsid w:val="005F229D"/>
    <w:rsid w:val="00610F8A"/>
    <w:rsid w:val="006441EC"/>
    <w:rsid w:val="00655564"/>
    <w:rsid w:val="00703C92"/>
    <w:rsid w:val="00746DBE"/>
    <w:rsid w:val="007B0889"/>
    <w:rsid w:val="007B6F27"/>
    <w:rsid w:val="007C6B52"/>
    <w:rsid w:val="008547E8"/>
    <w:rsid w:val="00971983"/>
    <w:rsid w:val="009F2BAD"/>
    <w:rsid w:val="00A532F3"/>
    <w:rsid w:val="00AB33DB"/>
    <w:rsid w:val="00AB4DAE"/>
    <w:rsid w:val="00B50183"/>
    <w:rsid w:val="00B8296F"/>
    <w:rsid w:val="00B853FA"/>
    <w:rsid w:val="00C83598"/>
    <w:rsid w:val="00D1435B"/>
    <w:rsid w:val="00DA05CC"/>
    <w:rsid w:val="00DB76B1"/>
    <w:rsid w:val="00DC76BD"/>
    <w:rsid w:val="00DE2BB1"/>
    <w:rsid w:val="00E10D94"/>
    <w:rsid w:val="00E26635"/>
    <w:rsid w:val="00EC3491"/>
    <w:rsid w:val="00F17302"/>
    <w:rsid w:val="00F21F0C"/>
    <w:rsid w:val="00F82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B52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E77E8"/>
    <w:pPr>
      <w:ind w:left="720"/>
    </w:pPr>
  </w:style>
  <w:style w:type="character" w:styleId="Hyperlink">
    <w:name w:val="Hyperlink"/>
    <w:basedOn w:val="DefaultParagraphFont"/>
    <w:uiPriority w:val="99"/>
    <w:rsid w:val="001E77E8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5B46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93CE9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B465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E2B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7A7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434</TotalTime>
  <Pages>10</Pages>
  <Words>1290</Words>
  <Characters>7354</Characters>
  <Application>Microsoft Office Outlook</Application>
  <DocSecurity>0</DocSecurity>
  <Lines>0</Lines>
  <Paragraphs>0</Paragraphs>
  <ScaleCrop>false</ScaleCrop>
  <Company>SAUSD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Odyssey</dc:title>
  <dc:subject/>
  <dc:creator>Teacher</dc:creator>
  <cp:keywords/>
  <dc:description/>
  <cp:lastModifiedBy>Teacher</cp:lastModifiedBy>
  <cp:revision>14</cp:revision>
  <cp:lastPrinted>2013-03-04T16:34:00Z</cp:lastPrinted>
  <dcterms:created xsi:type="dcterms:W3CDTF">2013-02-19T20:27:00Z</dcterms:created>
  <dcterms:modified xsi:type="dcterms:W3CDTF">2013-03-07T20:37:00Z</dcterms:modified>
</cp:coreProperties>
</file>